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BF0" w:rsidRDefault="006C2BE1">
      <w:r>
        <w:rPr>
          <w:noProof/>
          <w:lang w:eastAsia="en-GB"/>
        </w:rPr>
        <w:drawing>
          <wp:inline distT="0" distB="0" distL="0" distR="0" wp14:anchorId="59941A4B" wp14:editId="02E89306">
            <wp:extent cx="5715000" cy="5810250"/>
            <wp:effectExtent l="0" t="0" r="0" b="0"/>
            <wp:docPr id="1" name="Picture 1" descr="Superman Coloring Pages - GetColoringPages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uperman Coloring Pages - GetColoringPages.co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81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12B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BE1"/>
    <w:rsid w:val="003A7AD1"/>
    <w:rsid w:val="005D7922"/>
    <w:rsid w:val="006C2BE1"/>
    <w:rsid w:val="00A12BF0"/>
    <w:rsid w:val="00CE4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9717D"/>
  <w15:chartTrackingRefBased/>
  <w15:docId w15:val="{6F325A79-BA8D-47B4-AB01-1D38D0119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C2BE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43256E7B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Fahey</dc:creator>
  <cp:keywords/>
  <dc:description/>
  <cp:lastModifiedBy>Ruth Fahey</cp:lastModifiedBy>
  <cp:revision>1</cp:revision>
  <dcterms:created xsi:type="dcterms:W3CDTF">2020-07-02T12:14:00Z</dcterms:created>
  <dcterms:modified xsi:type="dcterms:W3CDTF">2020-07-02T12:17:00Z</dcterms:modified>
</cp:coreProperties>
</file>