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BF0" w:rsidRDefault="00644AEA">
      <w:r>
        <w:rPr>
          <w:noProof/>
          <w:lang w:eastAsia="en-GB"/>
        </w:rPr>
        <w:drawing>
          <wp:inline distT="0" distB="0" distL="0" distR="0" wp14:anchorId="5F158C85" wp14:editId="62068049">
            <wp:extent cx="5553075" cy="7781925"/>
            <wp:effectExtent l="0" t="0" r="9525" b="9525"/>
            <wp:docPr id="1" name="Picture 1" descr="Superman Coloring Pages - Z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erman Coloring Pages - Z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2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EA"/>
    <w:rsid w:val="003A7AD1"/>
    <w:rsid w:val="005D7922"/>
    <w:rsid w:val="00644AEA"/>
    <w:rsid w:val="00A12BF0"/>
    <w:rsid w:val="00CE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03DA0"/>
  <w15:chartTrackingRefBased/>
  <w15:docId w15:val="{1ED2235C-DD2B-4621-A96E-42990DFD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4A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43256E7B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2020-07-02T12:15:00Z</dcterms:created>
  <dcterms:modified xsi:type="dcterms:W3CDTF">2020-07-02T12:16:00Z</dcterms:modified>
</cp:coreProperties>
</file>