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028" w:rsidRDefault="00596D2E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-1828800</wp:posOffset>
            </wp:positionH>
            <wp:positionV relativeFrom="paragraph">
              <wp:posOffset>2076450</wp:posOffset>
            </wp:positionV>
            <wp:extent cx="9451975" cy="5316220"/>
            <wp:effectExtent l="0" t="8572" r="7302" b="7303"/>
            <wp:wrapTight wrapText="bothSides">
              <wp:wrapPolygon edited="0">
                <wp:start x="-20" y="21565"/>
                <wp:lineTo x="21573" y="21565"/>
                <wp:lineTo x="21573" y="48"/>
                <wp:lineTo x="-20" y="48"/>
                <wp:lineTo x="-20" y="21565"/>
              </wp:wrapPolygon>
            </wp:wrapTight>
            <wp:docPr id="1" name="Picture 1" descr="Letter H-Things that begins with alphabet H-words starts with H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tter H-Things that begins with alphabet H-words starts with H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451975" cy="531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E74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D2E"/>
    <w:rsid w:val="00596D2E"/>
    <w:rsid w:val="00E74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BBBE93-1DCB-4CC2-979E-C9027F94C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33606FA4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Elliot Stubbles</dc:creator>
  <cp:keywords/>
  <dc:description/>
  <cp:lastModifiedBy>Elliot Stubbles</cp:lastModifiedBy>
  <cp:revision>1</cp:revision>
  <dcterms:created xsi:type="dcterms:W3CDTF">2020-06-29T13:20:00Z</dcterms:created>
  <dcterms:modified xsi:type="dcterms:W3CDTF">2020-06-29T13:21:00Z</dcterms:modified>
</cp:coreProperties>
</file>