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128E" w:rsidRDefault="00167150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752475</wp:posOffset>
                </wp:positionV>
                <wp:extent cx="2466975" cy="1104900"/>
                <wp:effectExtent l="0" t="0" r="9525" b="0"/>
                <wp:wrapNone/>
                <wp:docPr id="2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104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Pr="00167150" w:rsidRDefault="00167150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bCs/>
                                <w:color w:val="292526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Cs/>
                                <w:color w:val="292526"/>
                                <w:sz w:val="36"/>
                                <w:szCs w:val="36"/>
                              </w:rPr>
                              <w:t>Who is your superhero and what do they look like?</w:t>
                            </w:r>
                          </w:p>
                          <w:p w:rsidR="00167150" w:rsidRDefault="00167150" w:rsidP="00167150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0"/>
                              <w:rPr>
                                <w:b/>
                                <w:bCs/>
                                <w:color w:val="292526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27pt;margin-top:59.25pt;width:194.25pt;height:87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" o:allowincell="f" filled="f" stroked="f">
                <v:textbox inset="0,0,0,0">
                  <w:txbxContent>
                    <w:p w:rsidR="009C128E" w:rsidRPr="00167150" w:rsidRDefault="00167150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bCs/>
                          <w:color w:val="292526"/>
                          <w:sz w:val="36"/>
                          <w:szCs w:val="36"/>
                        </w:rPr>
                      </w:pPr>
                      <w:r>
                        <w:rPr>
                          <w:bCs/>
                          <w:color w:val="292526"/>
                          <w:sz w:val="36"/>
                          <w:szCs w:val="36"/>
                        </w:rPr>
                        <w:t>Who is your superhero and what do they look like?</w:t>
                      </w:r>
                    </w:p>
                    <w:p w:rsidR="00167150" w:rsidRDefault="00167150" w:rsidP="00167150">
                      <w:pPr>
                        <w:pStyle w:val="BodyText"/>
                        <w:kinsoku w:val="0"/>
                        <w:overflowPunct w:val="0"/>
                        <w:spacing w:before="20"/>
                        <w:ind w:left="0"/>
                        <w:rPr>
                          <w:b/>
                          <w:bCs/>
                          <w:color w:val="292526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>
                <wp:simplePos x="0" y="0"/>
                <wp:positionH relativeFrom="page">
                  <wp:posOffset>3588385</wp:posOffset>
                </wp:positionH>
                <wp:positionV relativeFrom="page">
                  <wp:posOffset>2886710</wp:posOffset>
                </wp:positionV>
                <wp:extent cx="2502535" cy="152400"/>
                <wp:effectExtent l="0" t="0" r="0" b="0"/>
                <wp:wrapNone/>
                <wp:docPr id="1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7" type="#_x0000_t202" style="position:absolute;margin-left:282.55pt;margin-top:227.3pt;width:197.05pt;height:1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67150">
        <w:rPr>
          <w:noProof/>
        </w:rPr>
        <mc:AlternateContent>
          <mc:Choice Requires="wps">
            <w:drawing>
              <wp:anchor distT="0" distB="0" distL="114300" distR="114300" simplePos="0" relativeHeight="251682304" behindDoc="1" locked="0" layoutInCell="0" allowOverlap="1" wp14:anchorId="5D3CA9AB" wp14:editId="7B45E912">
                <wp:simplePos x="0" y="0"/>
                <wp:positionH relativeFrom="margin">
                  <wp:posOffset>85725</wp:posOffset>
                </wp:positionH>
                <wp:positionV relativeFrom="page">
                  <wp:posOffset>3545840</wp:posOffset>
                </wp:positionV>
                <wp:extent cx="2502535" cy="152400"/>
                <wp:effectExtent l="0" t="0" r="12065" b="0"/>
                <wp:wrapNone/>
                <wp:docPr id="6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150" w:rsidRDefault="00167150" w:rsidP="00167150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  <w:t>_____________________________________________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CA9AB" id="Text Box 32" o:spid="_x0000_s1028" type="#_x0000_t202" style="position:absolute;margin-left:6.75pt;margin-top:279.2pt;width:197.05pt;height:12pt;z-index:-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" o:allowincell="f" filled="f" stroked="f">
                <v:textbox inset="0,0,0,0">
                  <w:txbxContent>
                    <w:p w:rsidR="00167150" w:rsidRDefault="00167150" w:rsidP="00167150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  <w:t>_____________________________________________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342899</wp:posOffset>
                </wp:positionH>
                <wp:positionV relativeFrom="page">
                  <wp:posOffset>7810500</wp:posOffset>
                </wp:positionV>
                <wp:extent cx="4048125" cy="269240"/>
                <wp:effectExtent l="0" t="0" r="9525" b="16510"/>
                <wp:wrapNone/>
                <wp:docPr id="23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812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150" w:rsidRDefault="00167150" w:rsidP="00167150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Describe why they are a superhero</w:t>
                            </w:r>
                          </w:p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Change: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29" type="#_x0000_t202" style="position:absolute;margin-left:27pt;margin-top:615pt;width:318.75pt;height:21.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" o:allowincell="f" filled="f" stroked="f">
                <v:textbox inset="0,0,0,0">
                  <w:txbxContent>
                    <w:p w:rsidR="00167150" w:rsidRDefault="00167150" w:rsidP="00167150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b/>
                          <w:bCs/>
                          <w:color w:val="292526"/>
                        </w:rPr>
                        <w:t>Describe why they are a superhero</w:t>
                      </w:r>
                    </w:p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Change: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2971800</wp:posOffset>
                </wp:positionH>
                <wp:positionV relativeFrom="page">
                  <wp:posOffset>1009651</wp:posOffset>
                </wp:positionV>
                <wp:extent cx="4218305" cy="4540250"/>
                <wp:effectExtent l="0" t="0" r="10795" b="12700"/>
                <wp:wrapNone/>
                <wp:docPr id="2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8305" cy="454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150" w:rsidRDefault="00167150">
                            <w:pPr>
                              <w:pStyle w:val="BodyText"/>
                              <w:kinsoku w:val="0"/>
                              <w:overflowPunct w:val="0"/>
                              <w:spacing w:before="88"/>
                              <w:ind w:left="997"/>
                              <w:rPr>
                                <w:color w:val="292526"/>
                              </w:rPr>
                            </w:pPr>
                          </w:p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spacing w:before="88"/>
                              <w:ind w:left="997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 xml:space="preserve">Draw a </w:t>
                            </w:r>
                            <w:r w:rsidR="00167150">
                              <w:rPr>
                                <w:color w:val="292526"/>
                              </w:rPr>
                              <w:t>picture</w:t>
                            </w:r>
                            <w:r>
                              <w:rPr>
                                <w:color w:val="292526"/>
                              </w:rPr>
                              <w:t xml:space="preserve"> of your</w:t>
                            </w:r>
                            <w:r w:rsidR="00167150">
                              <w:rPr>
                                <w:color w:val="292526"/>
                              </w:rPr>
                              <w:t xml:space="preserve"> superhero</w:t>
                            </w:r>
                            <w:r>
                              <w:rPr>
                                <w:color w:val="292526"/>
                              </w:rPr>
                              <w:t>:</w:t>
                            </w:r>
                          </w:p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30" type="#_x0000_t202" style="position:absolute;margin-left:234pt;margin-top:79.5pt;width:332.15pt;height:357.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" o:allowincell="f" filled="f" stroked="f">
                <v:textbox inset="0,0,0,0">
                  <w:txbxContent>
                    <w:p w:rsidR="00167150" w:rsidRDefault="00167150">
                      <w:pPr>
                        <w:pStyle w:val="BodyText"/>
                        <w:kinsoku w:val="0"/>
                        <w:overflowPunct w:val="0"/>
                        <w:spacing w:before="88"/>
                        <w:ind w:left="997"/>
                        <w:rPr>
                          <w:color w:val="292526"/>
                        </w:rPr>
                      </w:pPr>
                    </w:p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spacing w:before="88"/>
                        <w:ind w:left="997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 xml:space="preserve">Draw a </w:t>
                      </w:r>
                      <w:r w:rsidR="00167150">
                        <w:rPr>
                          <w:color w:val="292526"/>
                        </w:rPr>
                        <w:t>picture</w:t>
                      </w:r>
                      <w:r>
                        <w:rPr>
                          <w:color w:val="292526"/>
                        </w:rPr>
                        <w:t xml:space="preserve"> of your</w:t>
                      </w:r>
                      <w:r w:rsidR="00167150">
                        <w:rPr>
                          <w:color w:val="292526"/>
                        </w:rPr>
                        <w:t xml:space="preserve"> superhero</w:t>
                      </w:r>
                      <w:r>
                        <w:rPr>
                          <w:color w:val="292526"/>
                        </w:rPr>
                        <w:t>:</w:t>
                      </w:r>
                    </w:p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>
                <wp:simplePos x="0" y="0"/>
                <wp:positionH relativeFrom="page">
                  <wp:posOffset>361950</wp:posOffset>
                </wp:positionH>
                <wp:positionV relativeFrom="page">
                  <wp:posOffset>1390650</wp:posOffset>
                </wp:positionV>
                <wp:extent cx="2502535" cy="352425"/>
                <wp:effectExtent l="0" t="0" r="12065" b="9525"/>
                <wp:wrapNone/>
                <wp:docPr id="21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352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31" type="#_x0000_t202" style="position:absolute;margin-left:28.5pt;margin-top:109.5pt;width:197.05pt;height:27.75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3520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1729105</wp:posOffset>
                </wp:positionV>
                <wp:extent cx="2502535" cy="12700"/>
                <wp:effectExtent l="0" t="0" r="0" b="0"/>
                <wp:wrapNone/>
                <wp:docPr id="4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FC75CE6" id="Freeform 2" o:spid="_x0000_s1026" style="position:absolute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136.15pt,225.35pt,136.1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2089150</wp:posOffset>
                </wp:positionV>
                <wp:extent cx="2502535" cy="12700"/>
                <wp:effectExtent l="0" t="0" r="0" b="0"/>
                <wp:wrapNone/>
                <wp:docPr id="4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DED4CFB" id="Freeform 3" o:spid="_x0000_s1026" style="position:absolute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164.5pt,225.35pt,164.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3724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2449195</wp:posOffset>
                </wp:positionV>
                <wp:extent cx="2502535" cy="12700"/>
                <wp:effectExtent l="0" t="0" r="0" b="0"/>
                <wp:wrapNone/>
                <wp:docPr id="4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6C854FF" id="Freeform 4" o:spid="_x0000_s1026" style="position:absolute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192.85pt,225.35pt,192.8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3827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2809240</wp:posOffset>
                </wp:positionV>
                <wp:extent cx="2502535" cy="12700"/>
                <wp:effectExtent l="0" t="0" r="0" b="0"/>
                <wp:wrapNone/>
                <wp:docPr id="43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16FA6BC" id="Freeform 5" o:spid="_x0000_s1026" style="position:absolute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221.2pt,225.35pt,221.2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3929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3169285</wp:posOffset>
                </wp:positionV>
                <wp:extent cx="2502535" cy="12700"/>
                <wp:effectExtent l="0" t="0" r="0" b="0"/>
                <wp:wrapNone/>
                <wp:docPr id="42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3590073" id="Freeform 6" o:spid="_x0000_s1026" style="position:absolute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249.55pt,225.35pt,249.5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4105275</wp:posOffset>
                </wp:positionV>
                <wp:extent cx="2502535" cy="12700"/>
                <wp:effectExtent l="0" t="0" r="0" b="0"/>
                <wp:wrapNone/>
                <wp:docPr id="4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2057B49" id="Freeform 7" o:spid="_x0000_s1026" style="position:absolute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323.25pt,225.35pt,323.2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4465320</wp:posOffset>
                </wp:positionV>
                <wp:extent cx="2502535" cy="12700"/>
                <wp:effectExtent l="0" t="0" r="0" b="0"/>
                <wp:wrapNone/>
                <wp:docPr id="40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B200C23" id="Freeform 8" o:spid="_x0000_s1026" style="position:absolute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351.6pt,225.35pt,351.6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236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4825365</wp:posOffset>
                </wp:positionV>
                <wp:extent cx="2502535" cy="12700"/>
                <wp:effectExtent l="0" t="0" r="0" b="0"/>
                <wp:wrapNone/>
                <wp:docPr id="39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86D6070" id="Freeform 9" o:spid="_x0000_s1026" style="position:absolute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379.95pt,225.35pt,379.9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5185410</wp:posOffset>
                </wp:positionV>
                <wp:extent cx="2502535" cy="12700"/>
                <wp:effectExtent l="0" t="0" r="0" b="0"/>
                <wp:wrapNone/>
                <wp:docPr id="38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122E7BE" id="Freeform 10" o:spid="_x0000_s1026" style="position:absolute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408.3pt,225.35pt,408.3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441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5545455</wp:posOffset>
                </wp:positionV>
                <wp:extent cx="2502535" cy="12700"/>
                <wp:effectExtent l="0" t="0" r="0" b="0"/>
                <wp:wrapNone/>
                <wp:docPr id="37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2535" cy="12700"/>
                        </a:xfrm>
                        <a:custGeom>
                          <a:avLst/>
                          <a:gdLst>
                            <a:gd name="T0" fmla="*/ 0 w 3941"/>
                            <a:gd name="T1" fmla="*/ 0 h 20"/>
                            <a:gd name="T2" fmla="*/ 3941 w 3941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941" h="20">
                              <a:moveTo>
                                <a:pt x="0" y="0"/>
                              </a:moveTo>
                              <a:lnTo>
                                <a:pt x="3941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4A9EA17" id="Freeform 11" o:spid="_x0000_s1026" style="position:absolute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436.65pt,225.35pt,436.65pt" coordsize="3941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" o:allowincell="f" filled="f" strokecolor="#292526" strokeweight=".8pt">
                <v:path arrowok="t" o:connecttype="custom" o:connectlocs="0,0;250253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6481445</wp:posOffset>
                </wp:positionV>
                <wp:extent cx="6841490" cy="12700"/>
                <wp:effectExtent l="0" t="0" r="0" b="0"/>
                <wp:wrapNone/>
                <wp:docPr id="3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955B8B0" id="Freeform 12" o:spid="_x0000_s1026" style="position:absolute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510.35pt,566.95pt,510.35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6841490</wp:posOffset>
                </wp:positionV>
                <wp:extent cx="6841490" cy="12700"/>
                <wp:effectExtent l="0" t="0" r="0" b="0"/>
                <wp:wrapNone/>
                <wp:docPr id="35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17FD834" id="Freeform 13" o:spid="_x0000_s1026" style="position:absolute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538.7pt,566.95pt,538.7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7200900</wp:posOffset>
                </wp:positionV>
                <wp:extent cx="6841490" cy="12700"/>
                <wp:effectExtent l="0" t="0" r="0" b="0"/>
                <wp:wrapNone/>
                <wp:docPr id="3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D289E80" id="Freeform 14" o:spid="_x0000_s1026" style="position:absolute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567pt,566.95pt,567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7560945</wp:posOffset>
                </wp:positionV>
                <wp:extent cx="6841490" cy="12700"/>
                <wp:effectExtent l="0" t="0" r="0" b="0"/>
                <wp:wrapNone/>
                <wp:docPr id="33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CF70E67" id="Freeform 15" o:spid="_x0000_s1026" style="position:absolute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595.35pt,566.95pt,595.35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8496935</wp:posOffset>
                </wp:positionV>
                <wp:extent cx="6841490" cy="12700"/>
                <wp:effectExtent l="0" t="0" r="0" b="0"/>
                <wp:wrapNone/>
                <wp:docPr id="32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F07977A" id="Freeform 16" o:spid="_x0000_s1026" style="position:absolute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669.05pt,566.95pt,669.05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8856980</wp:posOffset>
                </wp:positionV>
                <wp:extent cx="6841490" cy="12700"/>
                <wp:effectExtent l="0" t="0" r="0" b="0"/>
                <wp:wrapNone/>
                <wp:docPr id="31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82C7EB0" id="Freeform 17" o:spid="_x0000_s1026" style="position:absolute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697.4pt,566.95pt,697.4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9217025</wp:posOffset>
                </wp:positionV>
                <wp:extent cx="6841490" cy="12700"/>
                <wp:effectExtent l="0" t="0" r="0" b="0"/>
                <wp:wrapNone/>
                <wp:docPr id="30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C66137B" id="Freeform 18" o:spid="_x0000_s1026" style="position:absolute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725.75pt,566.95pt,725.75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9577070</wp:posOffset>
                </wp:positionV>
                <wp:extent cx="6841490" cy="12700"/>
                <wp:effectExtent l="0" t="0" r="0" b="0"/>
                <wp:wrapNone/>
                <wp:docPr id="29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41490" cy="12700"/>
                        </a:xfrm>
                        <a:custGeom>
                          <a:avLst/>
                          <a:gdLst>
                            <a:gd name="T0" fmla="*/ 0 w 10774"/>
                            <a:gd name="T1" fmla="*/ 0 h 20"/>
                            <a:gd name="T2" fmla="*/ 10773 w 10774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774" h="20">
                              <a:moveTo>
                                <a:pt x="0" y="0"/>
                              </a:moveTo>
                              <a:lnTo>
                                <a:pt x="10773" y="0"/>
                              </a:lnTo>
                            </a:path>
                          </a:pathLst>
                        </a:custGeom>
                        <a:noFill/>
                        <a:ln w="1016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97577E0" id="Freeform 19" o:spid="_x0000_s1026" style="position:absolute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28.3pt,754.1pt,566.95pt,754.1pt" coordsize="10774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" o:allowincell="f" filled="f" strokecolor="#292526" strokeweight=".8pt">
                <v:path arrowok="t" o:connecttype="custom" o:connectlocs="0,0;6840855,0" o:connectangles="0,0"/>
                <w10:wrap anchorx="page" anchory="page"/>
              </v:polylin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2976245</wp:posOffset>
                </wp:positionH>
                <wp:positionV relativeFrom="page">
                  <wp:posOffset>988695</wp:posOffset>
                </wp:positionV>
                <wp:extent cx="4218305" cy="4559300"/>
                <wp:effectExtent l="0" t="0" r="0" b="0"/>
                <wp:wrapNone/>
                <wp:docPr id="28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18305" cy="4559300"/>
                        </a:xfrm>
                        <a:custGeom>
                          <a:avLst/>
                          <a:gdLst>
                            <a:gd name="T0" fmla="*/ 0 w 6643"/>
                            <a:gd name="T1" fmla="*/ 7180 h 7180"/>
                            <a:gd name="T2" fmla="*/ 6642 w 6643"/>
                            <a:gd name="T3" fmla="*/ 7180 h 7180"/>
                            <a:gd name="T4" fmla="*/ 6642 w 6643"/>
                            <a:gd name="T5" fmla="*/ 0 h 7180"/>
                            <a:gd name="T6" fmla="*/ 0 w 6643"/>
                            <a:gd name="T7" fmla="*/ 0 h 7180"/>
                            <a:gd name="T8" fmla="*/ 0 w 6643"/>
                            <a:gd name="T9" fmla="*/ 7180 h 71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43" h="7180">
                              <a:moveTo>
                                <a:pt x="0" y="7180"/>
                              </a:moveTo>
                              <a:lnTo>
                                <a:pt x="6642" y="7180"/>
                              </a:lnTo>
                              <a:lnTo>
                                <a:pt x="6642" y="0"/>
                              </a:lnTo>
                              <a:lnTo>
                                <a:pt x="0" y="0"/>
                              </a:lnTo>
                              <a:lnTo>
                                <a:pt x="0" y="718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4F3FCB" id="Freeform 20" o:spid="_x0000_s1026" style="position:absolute;margin-left:234.35pt;margin-top:77.85pt;width:332.15pt;height:359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643,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" o:allowincell="f" path="m,7180r6642,l6642,,,,,7180xe" filled="f" strokecolor="#292526" strokeweight="1pt">
                <v:path arrowok="t" o:connecttype="custom" o:connectlocs="0,4559300;4217670,4559300;4217670,0;0,0;0,4559300" o:connectangles="0,0,0,0,0"/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>
                <wp:simplePos x="0" y="0"/>
                <wp:positionH relativeFrom="page">
                  <wp:posOffset>2138045</wp:posOffset>
                </wp:positionH>
                <wp:positionV relativeFrom="page">
                  <wp:posOffset>254000</wp:posOffset>
                </wp:positionV>
                <wp:extent cx="3279775" cy="528320"/>
                <wp:effectExtent l="0" t="0" r="0" b="0"/>
                <wp:wrapNone/>
                <wp:docPr id="2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9775" cy="52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167150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b/>
                                <w:bCs/>
                                <w:color w:val="292526"/>
                                <w:spacing w:val="-5"/>
                                <w:sz w:val="66"/>
                                <w:szCs w:val="6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pacing w:val="-5"/>
                                <w:sz w:val="66"/>
                                <w:szCs w:val="66"/>
                              </w:rPr>
                              <w:t xml:space="preserve">Real Superhero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color w:val="292526"/>
                                <w:spacing w:val="-5"/>
                                <w:sz w:val="66"/>
                                <w:szCs w:val="66"/>
                              </w:rPr>
                              <w:t>Descrip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2" type="#_x0000_t202" style="position:absolute;margin-left:168.35pt;margin-top:20pt;width:258.25pt;height:41.6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" o:allowincell="f" filled="f" stroked="f">
                <v:textbox inset="0,0,0,0">
                  <w:txbxContent>
                    <w:p w:rsidR="009C128E" w:rsidRDefault="00167150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b/>
                          <w:bCs/>
                          <w:color w:val="292526"/>
                          <w:spacing w:val="-5"/>
                          <w:sz w:val="66"/>
                          <w:szCs w:val="66"/>
                        </w:rPr>
                      </w:pPr>
                      <w:r>
                        <w:rPr>
                          <w:b/>
                          <w:bCs/>
                          <w:color w:val="292526"/>
                          <w:spacing w:val="-5"/>
                          <w:sz w:val="66"/>
                          <w:szCs w:val="66"/>
                        </w:rPr>
                        <w:t xml:space="preserve">Real Superhero </w:t>
                      </w:r>
                      <w:proofErr w:type="spellStart"/>
                      <w:r>
                        <w:rPr>
                          <w:b/>
                          <w:bCs/>
                          <w:color w:val="292526"/>
                          <w:spacing w:val="-5"/>
                          <w:sz w:val="66"/>
                          <w:szCs w:val="66"/>
                        </w:rPr>
                        <w:t>Descrip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346710</wp:posOffset>
                </wp:positionH>
                <wp:positionV relativeFrom="page">
                  <wp:posOffset>5792470</wp:posOffset>
                </wp:positionV>
                <wp:extent cx="4648200" cy="269240"/>
                <wp:effectExtent l="0" t="0" r="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7150" w:rsidRPr="00167150" w:rsidRDefault="00167150" w:rsidP="00167150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0"/>
                              <w:rPr>
                                <w:b/>
                                <w:color w:val="292526"/>
                              </w:rPr>
                            </w:pPr>
                            <w:r w:rsidRPr="00167150">
                              <w:rPr>
                                <w:b/>
                                <w:color w:val="292526"/>
                              </w:rPr>
                              <w:t>What kind of a person are they?</w:t>
                            </w:r>
                          </w:p>
                          <w:p w:rsidR="00167150" w:rsidRDefault="0016715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3" type="#_x0000_t202" style="position:absolute;margin-left:27.3pt;margin-top:456.1pt;width:366pt;height:21.2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" o:allowincell="f" filled="f" stroked="f">
                <v:textbox inset="0,0,0,0">
                  <w:txbxContent>
                    <w:p w:rsidR="00167150" w:rsidRPr="00167150" w:rsidRDefault="00167150" w:rsidP="00167150">
                      <w:pPr>
                        <w:pStyle w:val="BodyText"/>
                        <w:kinsoku w:val="0"/>
                        <w:overflowPunct w:val="0"/>
                        <w:spacing w:before="20"/>
                        <w:ind w:left="20"/>
                        <w:rPr>
                          <w:b/>
                          <w:color w:val="292526"/>
                        </w:rPr>
                      </w:pPr>
                      <w:r w:rsidRPr="00167150">
                        <w:rPr>
                          <w:b/>
                          <w:color w:val="292526"/>
                        </w:rPr>
                        <w:t>What kind of a person are they?</w:t>
                      </w:r>
                    </w:p>
                    <w:p w:rsidR="00167150" w:rsidRDefault="00167150"/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1950085</wp:posOffset>
                </wp:positionV>
                <wp:extent cx="2502535" cy="152400"/>
                <wp:effectExtent l="0" t="0" r="0" b="0"/>
                <wp:wrapNone/>
                <wp:docPr id="2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3" type="#_x0000_t202" style="position:absolute;margin-left:28.3pt;margin-top:153.55pt;width:197.05pt;height:12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2309495</wp:posOffset>
                </wp:positionV>
                <wp:extent cx="2502535" cy="152400"/>
                <wp:effectExtent l="0" t="0" r="0" b="0"/>
                <wp:wrapNone/>
                <wp:docPr id="1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4" type="#_x0000_t202" style="position:absolute;margin-left:28.3pt;margin-top:181.85pt;width:197.05pt;height:12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2669540</wp:posOffset>
                </wp:positionV>
                <wp:extent cx="2502535" cy="152400"/>
                <wp:effectExtent l="0" t="0" r="0" b="0"/>
                <wp:wrapNone/>
                <wp:docPr id="1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8.3pt;margin-top:210.2pt;width:197.05pt;height:12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3965575</wp:posOffset>
                </wp:positionV>
                <wp:extent cx="2502535" cy="152400"/>
                <wp:effectExtent l="0" t="0" r="0" b="0"/>
                <wp:wrapNone/>
                <wp:docPr id="16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7" type="#_x0000_t202" style="position:absolute;margin-left:28.3pt;margin-top:312.25pt;width:197.05pt;height:12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4325620</wp:posOffset>
                </wp:positionV>
                <wp:extent cx="2502535" cy="152400"/>
                <wp:effectExtent l="0" t="0" r="0" b="0"/>
                <wp:wrapNone/>
                <wp:docPr id="1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8" type="#_x0000_t202" style="position:absolute;margin-left:28.3pt;margin-top:340.6pt;width:197.05pt;height:12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4685665</wp:posOffset>
                </wp:positionV>
                <wp:extent cx="2502535" cy="152400"/>
                <wp:effectExtent l="0" t="0" r="0" b="0"/>
                <wp:wrapNone/>
                <wp:docPr id="1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9" type="#_x0000_t202" style="position:absolute;margin-left:28.3pt;margin-top:368.95pt;width:197.05pt;height:12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5045710</wp:posOffset>
                </wp:positionV>
                <wp:extent cx="2502535" cy="152400"/>
                <wp:effectExtent l="0" t="0" r="0" b="0"/>
                <wp:wrapNone/>
                <wp:docPr id="13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40" type="#_x0000_t202" style="position:absolute;margin-left:28.3pt;margin-top:397.3pt;width:197.05pt;height:12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5405755</wp:posOffset>
                </wp:positionV>
                <wp:extent cx="2502535" cy="152400"/>
                <wp:effectExtent l="0" t="0" r="0" b="0"/>
                <wp:wrapNone/>
                <wp:docPr id="1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253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1" type="#_x0000_t202" style="position:absolute;margin-left:28.3pt;margin-top:425.65pt;width:197.05pt;height:12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Gx4tAIAALM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6341745</wp:posOffset>
                </wp:positionV>
                <wp:extent cx="6841490" cy="152400"/>
                <wp:effectExtent l="0" t="0" r="0" b="0"/>
                <wp:wrapNone/>
                <wp:docPr id="1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42" type="#_x0000_t202" style="position:absolute;margin-left:28.3pt;margin-top:499.35pt;width:538.7pt;height:12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6701790</wp:posOffset>
                </wp:positionV>
                <wp:extent cx="6841490" cy="152400"/>
                <wp:effectExtent l="0" t="0" r="0" b="0"/>
                <wp:wrapNone/>
                <wp:docPr id="1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43" type="#_x0000_t202" style="position:absolute;margin-left:28.3pt;margin-top:527.7pt;width:538.7pt;height:12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7061835</wp:posOffset>
                </wp:positionV>
                <wp:extent cx="6841490" cy="152400"/>
                <wp:effectExtent l="0" t="0" r="0" b="0"/>
                <wp:wrapNone/>
                <wp:docPr id="9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4" type="#_x0000_t202" style="position:absolute;margin-left:28.3pt;margin-top:556.05pt;width:538.7pt;height:12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6160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7421880</wp:posOffset>
                </wp:positionV>
                <wp:extent cx="6841490" cy="152400"/>
                <wp:effectExtent l="0" t="0" r="0" b="0"/>
                <wp:wrapNone/>
                <wp:docPr id="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5" type="#_x0000_t202" style="position:absolute;margin-left:28.3pt;margin-top:584.4pt;width:538.7pt;height:12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8357870</wp:posOffset>
                </wp:positionV>
                <wp:extent cx="6841490" cy="152400"/>
                <wp:effectExtent l="0" t="0" r="0" b="0"/>
                <wp:wrapNone/>
                <wp:docPr id="6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46" type="#_x0000_t202" style="position:absolute;margin-left:28.3pt;margin-top:658.1pt;width:538.7pt;height:12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8717915</wp:posOffset>
                </wp:positionV>
                <wp:extent cx="6841490" cy="152400"/>
                <wp:effectExtent l="0" t="0" r="0" b="0"/>
                <wp:wrapNone/>
                <wp:docPr id="5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7" type="#_x0000_t202" style="position:absolute;margin-left:28.3pt;margin-top:686.45pt;width:538.7pt;height:12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HOJsg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79232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9077960</wp:posOffset>
                </wp:positionV>
                <wp:extent cx="6841490" cy="152400"/>
                <wp:effectExtent l="0" t="0" r="0" b="0"/>
                <wp:wrapNone/>
                <wp:docPr id="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8" type="#_x0000_t202" style="position:absolute;margin-left:28.3pt;margin-top:714.8pt;width:538.7pt;height:12p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MNsg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E1E25">
        <w:rPr>
          <w:noProof/>
        </w:rPr>
        <mc:AlternateContent>
          <mc:Choice Requires="wps">
            <w:drawing>
              <wp:anchor distT="0" distB="0" distL="114300" distR="114300" simplePos="0" relativeHeight="251680256" behindDoc="1" locked="0" layoutInCell="0" allowOverlap="1">
                <wp:simplePos x="0" y="0"/>
                <wp:positionH relativeFrom="page">
                  <wp:posOffset>359410</wp:posOffset>
                </wp:positionH>
                <wp:positionV relativeFrom="page">
                  <wp:posOffset>9438005</wp:posOffset>
                </wp:positionV>
                <wp:extent cx="6841490" cy="152400"/>
                <wp:effectExtent l="0" t="0" r="0" b="0"/>
                <wp:wrapNone/>
                <wp:docPr id="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14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128E" w:rsidRDefault="009C128E">
                            <w:pPr>
                              <w:pStyle w:val="BodyText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9" type="#_x0000_t202" style="position:absolute;margin-left:28.3pt;margin-top:743.15pt;width:538.7pt;height:12p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" o:allowincell="f" filled="f" stroked="f">
                <v:textbox inset="0,0,0,0">
                  <w:txbxContent>
                    <w:p w:rsidR="009C128E" w:rsidRDefault="009C128E">
                      <w:pPr>
                        <w:pStyle w:val="BodyText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C128E">
      <w:footerReference w:type="default" r:id="rId6"/>
      <w:type w:val="continuous"/>
      <w:pgSz w:w="11910" w:h="16840"/>
      <w:pgMar w:top="380" w:right="420" w:bottom="280" w:left="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E25" w:rsidRDefault="007E1E25" w:rsidP="007E1E25">
      <w:r>
        <w:separator/>
      </w:r>
    </w:p>
  </w:endnote>
  <w:endnote w:type="continuationSeparator" w:id="0">
    <w:p w:rsidR="007E1E25" w:rsidRDefault="007E1E25" w:rsidP="007E1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46EF0452-DFE5-41BC-940C-6CB0DF5AD27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410A6BE2-5C1D-4F40-A3F9-3FF52675BD29}"/>
    <w:embedBold r:id="rId3" w:fontKey="{C4D2479F-6B14-4C58-942E-B7369EF96E30}"/>
  </w:font>
  <w:font w:name="Tuffy">
    <w:altName w:val="Calib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4" w:fontKey="{427C389A-60FA-40F1-BAB9-2B4DC171BEF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E25" w:rsidRDefault="007E1E2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page">
                <wp:posOffset>6019165</wp:posOffset>
              </wp:positionH>
              <wp:positionV relativeFrom="page">
                <wp:posOffset>10058400</wp:posOffset>
              </wp:positionV>
              <wp:extent cx="705485" cy="16954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5485" cy="16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1E25" w:rsidRDefault="007E1E25" w:rsidP="007E1E25">
                          <w:pPr>
                            <w:pStyle w:val="BodyText"/>
                            <w:kinsoku w:val="0"/>
                            <w:overflowPunct w:val="0"/>
                            <w:spacing w:before="51"/>
                            <w:ind w:left="20"/>
                            <w:rPr>
                              <w:rFonts w:ascii="Tuffy" w:hAnsi="Tuffy" w:cs="Tuffy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Tuffy" w:hAnsi="Tuffy" w:cs="Tuffy"/>
                              <w:b/>
                              <w:bCs/>
                              <w:color w:val="292526"/>
                              <w:sz w:val="15"/>
                              <w:szCs w:val="15"/>
                            </w:rPr>
                            <w:t>visit twinkl.com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0" type="#_x0000_t202" style="position:absolute;margin-left:473.95pt;margin-top:11in;width:55.55pt;height:13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" o:allowincell="f" filled="f" stroked="f">
              <v:textbox inset="0,0,0,0">
                <w:txbxContent>
                  <w:p w:rsidR="007E1E25" w:rsidRDefault="007E1E25" w:rsidP="007E1E25">
                    <w:pPr>
                      <w:pStyle w:val="BodyText"/>
                      <w:kinsoku w:val="0"/>
                      <w:overflowPunct w:val="0"/>
                      <w:spacing w:before="51"/>
                      <w:ind w:left="20"/>
                      <w:rPr>
                        <w:rFonts w:ascii="Tuffy" w:hAnsi="Tuffy" w:cs="Tuffy"/>
                        <w:b/>
                        <w:bCs/>
                        <w:color w:val="292526"/>
                        <w:sz w:val="15"/>
                        <w:szCs w:val="15"/>
                      </w:rPr>
                    </w:pPr>
                    <w:r>
                      <w:rPr>
                        <w:rFonts w:ascii="Tuffy" w:hAnsi="Tuffy" w:cs="Tuffy"/>
                        <w:b/>
                        <w:bCs/>
                        <w:color w:val="292526"/>
                        <w:sz w:val="15"/>
                        <w:szCs w:val="15"/>
                      </w:rPr>
                      <w:t>visit twinkl.com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E1E25" w:rsidRDefault="007E1E25" w:rsidP="007E1E25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</w:rPr>
                            <w:drawing>
                              <wp:inline distT="0" distB="0" distL="0" distR="0">
                                <wp:extent cx="6863715" cy="462915"/>
                                <wp:effectExtent l="0" t="0" r="0" b="0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63715" cy="4629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7E1E25" w:rsidRDefault="007E1E25" w:rsidP="007E1E25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51" style="position:absolute;margin-left:28.35pt;margin-top:778.8pt;width:541pt;height:3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" o:allowincell="f" filled="f" stroked="f">
              <v:textbox inset="0,0,0,0">
                <w:txbxContent>
                  <w:p w:rsidR="007E1E25" w:rsidRDefault="007E1E25" w:rsidP="007E1E25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</w:rPr>
                      <w:drawing>
                        <wp:inline distT="0" distB="0" distL="0" distR="0">
                          <wp:extent cx="6863715" cy="462915"/>
                          <wp:effectExtent l="0" t="0" r="0" b="0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63715" cy="4629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7E1E25" w:rsidRDefault="007E1E25" w:rsidP="007E1E25">
                    <w:pPr>
                      <w:rPr>
                        <w:rFonts w:ascii="Times New Roman" w:hAnsi="Times New Roman" w:cs="Times New Roman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E25" w:rsidRDefault="007E1E25" w:rsidP="007E1E25">
      <w:r>
        <w:separator/>
      </w:r>
    </w:p>
  </w:footnote>
  <w:footnote w:type="continuationSeparator" w:id="0">
    <w:p w:rsidR="007E1E25" w:rsidRDefault="007E1E25" w:rsidP="007E1E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406"/>
    <w:rsid w:val="00167150"/>
    <w:rsid w:val="007E1E25"/>
    <w:rsid w:val="009C128E"/>
    <w:rsid w:val="00FD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EC2FD70"/>
  <w14:defaultImageDpi w14:val="96"/>
  <w15:docId w15:val="{7D084E6D-629C-425B-B835-0C1B3332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Twinkl" w:hAnsi="Twinkl" w:cs="Twink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"/>
      <w:ind w:left="40"/>
    </w:pPr>
    <w:rPr>
      <w:sz w:val="32"/>
      <w:szCs w:val="32"/>
    </w:rPr>
  </w:style>
  <w:style w:type="character" w:customStyle="1" w:styleId="BodyTextChar">
    <w:name w:val="Body Text Char"/>
    <w:link w:val="BodyText"/>
    <w:uiPriority w:val="99"/>
    <w:semiHidden/>
    <w:rPr>
      <w:rFonts w:ascii="Twinkl" w:hAnsi="Twinkl" w:cs="Twinkl"/>
      <w:sz w:val="24"/>
      <w:szCs w:val="24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7E1E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1E25"/>
    <w:rPr>
      <w:rFonts w:ascii="Twinkl" w:hAnsi="Twinkl" w:cs="Twink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E1E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E25"/>
    <w:rPr>
      <w:rFonts w:ascii="Twinkl" w:hAnsi="Twinkl" w:cs="Twink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F8695F4A</Template>
  <TotalTime>1</TotalTime>
  <Pages>1</Pages>
  <Words>0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Monteith</dc:creator>
  <cp:keywords/>
  <dc:description/>
  <cp:lastModifiedBy>Elizabeth Best</cp:lastModifiedBy>
  <cp:revision>2</cp:revision>
  <dcterms:created xsi:type="dcterms:W3CDTF">2020-06-10T12:38:00Z</dcterms:created>
  <dcterms:modified xsi:type="dcterms:W3CDTF">2020-06-10T12:38:00Z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