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3D36" w:rsidRDefault="00A67521">
      <w:pPr>
        <w:ind w:hanging="2"/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eastAsia="Comic Sans MS" w:hAnsi="Comic Sans MS" w:cs="Comic Sans MS"/>
          <w:sz w:val="24"/>
          <w:szCs w:val="24"/>
        </w:rPr>
        <w:t>It has been lovely to continue to speak to you all.</w:t>
      </w:r>
      <w:bookmarkStart w:id="0" w:name="_GoBack"/>
      <w:bookmarkEnd w:id="0"/>
    </w:p>
    <w:p w:rsidR="00403D36" w:rsidRDefault="00A67521">
      <w:pPr>
        <w:ind w:hanging="2"/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eastAsia="Comic Sans MS" w:hAnsi="Comic Sans MS" w:cs="Comic Sans MS"/>
          <w:sz w:val="24"/>
          <w:szCs w:val="24"/>
        </w:rPr>
        <w:t>Please continue to stay safe and well.</w:t>
      </w:r>
    </w:p>
    <w:p w:rsidR="00403D36" w:rsidRDefault="00A67521">
      <w:pPr>
        <w:ind w:hanging="2"/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eastAsia="Comic Sans MS" w:hAnsi="Comic Sans MS" w:cs="Comic Sans MS"/>
          <w:sz w:val="24"/>
          <w:szCs w:val="24"/>
        </w:rPr>
        <w:t>Miss Woods</w:t>
      </w:r>
    </w:p>
    <w:p w:rsidR="00403D36" w:rsidRDefault="00A67521">
      <w:pPr>
        <w:ind w:hanging="2"/>
        <w:jc w:val="center"/>
        <w:rPr>
          <w:rFonts w:ascii="Comic Sans MS" w:eastAsia="Comic Sans MS" w:hAnsi="Comic Sans MS" w:cs="Comic Sans MS"/>
          <w:sz w:val="24"/>
          <w:szCs w:val="24"/>
          <w:u w:val="single"/>
        </w:rPr>
      </w:pPr>
      <w:r>
        <w:rPr>
          <w:rFonts w:ascii="Comic Sans MS" w:eastAsia="Comic Sans MS" w:hAnsi="Comic Sans MS" w:cs="Comic Sans MS"/>
          <w:sz w:val="24"/>
          <w:szCs w:val="24"/>
          <w:u w:val="single"/>
        </w:rPr>
        <w:t>Ifield School Beech Class Timetable - WC 01.06.2020</w:t>
      </w:r>
    </w:p>
    <w:tbl>
      <w:tblPr>
        <w:tblStyle w:val="a2"/>
        <w:tblW w:w="14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13"/>
        <w:gridCol w:w="2405"/>
        <w:gridCol w:w="2528"/>
        <w:gridCol w:w="2508"/>
        <w:gridCol w:w="2535"/>
        <w:gridCol w:w="2535"/>
      </w:tblGrid>
      <w:tr w:rsidR="00403D36">
        <w:trPr>
          <w:trHeight w:val="67"/>
        </w:trPr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403D36">
            <w:pPr>
              <w:ind w:hanging="2"/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  <w:b/>
              </w:rPr>
              <w:t>Monday</w:t>
            </w:r>
          </w:p>
        </w:tc>
        <w:tc>
          <w:tcPr>
            <w:tcW w:w="2528" w:type="dxa"/>
            <w:tcBorders>
              <w:top w:val="single" w:sz="4" w:space="0" w:color="000000"/>
              <w:bottom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  <w:b/>
              </w:rPr>
              <w:t>Tuesday</w:t>
            </w:r>
          </w:p>
        </w:tc>
        <w:tc>
          <w:tcPr>
            <w:tcW w:w="2508" w:type="dxa"/>
            <w:tcBorders>
              <w:top w:val="single" w:sz="4" w:space="0" w:color="000000"/>
              <w:bottom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  <w:b/>
              </w:rPr>
              <w:t>Wednesday</w:t>
            </w:r>
          </w:p>
        </w:tc>
        <w:tc>
          <w:tcPr>
            <w:tcW w:w="2535" w:type="dxa"/>
            <w:tcBorders>
              <w:top w:val="single" w:sz="4" w:space="0" w:color="000000"/>
              <w:bottom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  <w:b/>
              </w:rPr>
              <w:t>Thursday</w:t>
            </w:r>
          </w:p>
        </w:tc>
        <w:tc>
          <w:tcPr>
            <w:tcW w:w="2535" w:type="dxa"/>
            <w:tcBorders>
              <w:top w:val="single" w:sz="4" w:space="0" w:color="000000"/>
              <w:bottom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6A5B56">
            <w:pPr>
              <w:ind w:hanging="2"/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  <w:b/>
              </w:rPr>
              <w:t>Friday</w:t>
            </w:r>
          </w:p>
        </w:tc>
      </w:tr>
      <w:tr w:rsidR="00403D36">
        <w:trPr>
          <w:trHeight w:val="37"/>
        </w:trPr>
        <w:tc>
          <w:tcPr>
            <w:tcW w:w="17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8.45 – 9.00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b/>
                <w:sz w:val="14"/>
                <w:szCs w:val="14"/>
              </w:rPr>
              <w:t>Day of the week</w:t>
            </w: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 xml:space="preserve"> - What days is it today? What day was it yesterday? What day is it tomorrow?</w:t>
            </w:r>
          </w:p>
          <w:p w:rsidR="00403D36" w:rsidRDefault="00A67521">
            <w:pPr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b/>
                <w:sz w:val="14"/>
                <w:szCs w:val="14"/>
              </w:rPr>
              <w:t>Day of the month and month of the year</w:t>
            </w: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 xml:space="preserve"> - What number of the month was it yesterday? What month are we in?</w:t>
            </w:r>
          </w:p>
          <w:p w:rsidR="00403D36" w:rsidRDefault="00A67521">
            <w:pPr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b/>
                <w:sz w:val="14"/>
                <w:szCs w:val="14"/>
              </w:rPr>
              <w:t>Weather</w:t>
            </w: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 xml:space="preserve"> - What is the weather like today? What season is it?</w:t>
            </w:r>
          </w:p>
          <w:p w:rsidR="00403D36" w:rsidRDefault="00A67521">
            <w:pPr>
              <w:rPr>
                <w:rFonts w:ascii="Comic Sans MS" w:eastAsia="Comic Sans MS" w:hAnsi="Comic Sans MS" w:cs="Comic Sans MS"/>
                <w:b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b/>
                <w:sz w:val="14"/>
                <w:szCs w:val="14"/>
              </w:rPr>
              <w:t>YouTube - Days of the week song (choose one that has Monday beginning the week for UK)</w:t>
            </w:r>
          </w:p>
        </w:tc>
        <w:tc>
          <w:tcPr>
            <w:tcW w:w="25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b/>
                <w:sz w:val="14"/>
                <w:szCs w:val="14"/>
              </w:rPr>
              <w:t>Day of the week</w:t>
            </w: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 xml:space="preserve"> - What days is it today? What day was it yesterday? What day is it tomorrow?</w:t>
            </w:r>
          </w:p>
          <w:p w:rsidR="00403D36" w:rsidRDefault="00A67521">
            <w:pPr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b/>
                <w:sz w:val="14"/>
                <w:szCs w:val="14"/>
              </w:rPr>
              <w:t>Day of the month and month of the year</w:t>
            </w: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 xml:space="preserve"> - What number of the month was it yesterday? What month are we in?</w:t>
            </w:r>
          </w:p>
          <w:p w:rsidR="00403D36" w:rsidRDefault="00A67521">
            <w:pPr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b/>
                <w:sz w:val="14"/>
                <w:szCs w:val="14"/>
              </w:rPr>
              <w:t>Weather</w:t>
            </w: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 xml:space="preserve"> - What is the weather like today? What season is it?</w:t>
            </w:r>
          </w:p>
          <w:p w:rsidR="00403D36" w:rsidRDefault="00403D36">
            <w:pPr>
              <w:rPr>
                <w:rFonts w:ascii="Comic Sans MS" w:eastAsia="Comic Sans MS" w:hAnsi="Comic Sans MS" w:cs="Comic Sans MS"/>
                <w:sz w:val="14"/>
                <w:szCs w:val="14"/>
              </w:rPr>
            </w:pPr>
          </w:p>
          <w:p w:rsidR="00403D36" w:rsidRDefault="00A67521">
            <w:pPr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b/>
                <w:sz w:val="14"/>
                <w:szCs w:val="14"/>
              </w:rPr>
              <w:t>YouTube - Months of the year song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b/>
                <w:sz w:val="14"/>
                <w:szCs w:val="14"/>
              </w:rPr>
              <w:t>Day of the week</w:t>
            </w: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 xml:space="preserve"> - What days is it today? What day was </w:t>
            </w: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>it yesterday? What day is it tomorrow?</w:t>
            </w:r>
          </w:p>
          <w:p w:rsidR="00403D36" w:rsidRDefault="00A67521">
            <w:pPr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b/>
                <w:sz w:val="14"/>
                <w:szCs w:val="14"/>
              </w:rPr>
              <w:t>Day of the month and month of the year</w:t>
            </w: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 xml:space="preserve"> - What number of the month was it yesterday? What month are we in?</w:t>
            </w:r>
          </w:p>
          <w:p w:rsidR="00403D36" w:rsidRDefault="00A67521">
            <w:pPr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b/>
                <w:sz w:val="14"/>
                <w:szCs w:val="14"/>
              </w:rPr>
              <w:t>Weather</w:t>
            </w: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 xml:space="preserve"> - What is the weather like today? What season is it?</w:t>
            </w:r>
          </w:p>
          <w:p w:rsidR="00403D36" w:rsidRDefault="00403D36">
            <w:pPr>
              <w:rPr>
                <w:rFonts w:ascii="Comic Sans MS" w:eastAsia="Comic Sans MS" w:hAnsi="Comic Sans MS" w:cs="Comic Sans MS"/>
                <w:b/>
                <w:sz w:val="14"/>
                <w:szCs w:val="14"/>
              </w:rPr>
            </w:pPr>
          </w:p>
          <w:p w:rsidR="00403D36" w:rsidRDefault="00A67521">
            <w:pPr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b/>
                <w:sz w:val="14"/>
                <w:szCs w:val="14"/>
              </w:rPr>
              <w:t>YouTube - ‘The seasons’ song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b/>
                <w:sz w:val="14"/>
                <w:szCs w:val="14"/>
              </w:rPr>
              <w:t>Day of the week</w:t>
            </w: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 xml:space="preserve"> - Wh</w:t>
            </w: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>at days is it today? What day was it yesterday? What day is it tomorrow?</w:t>
            </w:r>
          </w:p>
          <w:p w:rsidR="00403D36" w:rsidRDefault="00A67521">
            <w:pPr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b/>
                <w:sz w:val="14"/>
                <w:szCs w:val="14"/>
              </w:rPr>
              <w:t>Day of the month and month of the year</w:t>
            </w: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 xml:space="preserve"> - What number of the month was it yesterday? What month are we in?</w:t>
            </w:r>
          </w:p>
          <w:p w:rsidR="00403D36" w:rsidRDefault="00A67521">
            <w:pPr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b/>
                <w:sz w:val="14"/>
                <w:szCs w:val="14"/>
              </w:rPr>
              <w:t>Weather</w:t>
            </w: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 xml:space="preserve"> - What is the weather like today? What season is it?</w:t>
            </w:r>
          </w:p>
          <w:p w:rsidR="00403D36" w:rsidRDefault="00A67521">
            <w:pPr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b/>
                <w:sz w:val="14"/>
                <w:szCs w:val="14"/>
              </w:rPr>
              <w:t>YouTube - Weathe</w:t>
            </w:r>
            <w:r>
              <w:rPr>
                <w:rFonts w:ascii="Comic Sans MS" w:eastAsia="Comic Sans MS" w:hAnsi="Comic Sans MS" w:cs="Comic Sans MS"/>
                <w:b/>
                <w:sz w:val="14"/>
                <w:szCs w:val="14"/>
              </w:rPr>
              <w:t>r song (Dream English Kids)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b/>
                <w:sz w:val="14"/>
                <w:szCs w:val="14"/>
              </w:rPr>
              <w:t>Day of the week</w:t>
            </w: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 xml:space="preserve"> - What days is it today? What day was it yesterday? What day is it tomorrow?</w:t>
            </w:r>
          </w:p>
          <w:p w:rsidR="00403D36" w:rsidRDefault="00A67521">
            <w:pPr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b/>
                <w:sz w:val="14"/>
                <w:szCs w:val="14"/>
              </w:rPr>
              <w:t>Day of the month and month of the year</w:t>
            </w: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 xml:space="preserve"> - What number of the month was it yesterday? What month are we in?</w:t>
            </w:r>
          </w:p>
          <w:p w:rsidR="00403D36" w:rsidRDefault="00A67521">
            <w:pPr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b/>
                <w:sz w:val="14"/>
                <w:szCs w:val="14"/>
              </w:rPr>
              <w:t>Weather</w:t>
            </w: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 xml:space="preserve"> - What is the weather</w:t>
            </w: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 xml:space="preserve"> like today? What season is it?</w:t>
            </w:r>
          </w:p>
          <w:p w:rsidR="00403D36" w:rsidRDefault="00A67521">
            <w:pPr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b/>
                <w:sz w:val="14"/>
                <w:szCs w:val="14"/>
              </w:rPr>
              <w:t>YouTube - Days of the week song</w:t>
            </w:r>
          </w:p>
        </w:tc>
      </w:tr>
      <w:tr w:rsidR="00403D36">
        <w:trPr>
          <w:trHeight w:val="517"/>
        </w:trPr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9.00 – 9.30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PE with Joe Wicks </w:t>
            </w:r>
          </w:p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Search ‘The Body Coach TV’ on YouTube</w:t>
            </w:r>
          </w:p>
        </w:tc>
        <w:tc>
          <w:tcPr>
            <w:tcW w:w="25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PE with Joe Wicks </w:t>
            </w:r>
          </w:p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Search ‘The Body Coach TV’ on YouTube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PE with Joe Wicks </w:t>
            </w:r>
          </w:p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Search ‘The Body Coach TV’ on YouTube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PE with Joe Wicks </w:t>
            </w:r>
          </w:p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Search ‘The Body Coach TV’ on YouTube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PE with Joe Wicks </w:t>
            </w:r>
          </w:p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Search ‘The Body Coach TV’ on </w:t>
            </w:r>
          </w:p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YouTube</w:t>
            </w:r>
          </w:p>
        </w:tc>
      </w:tr>
      <w:tr w:rsidR="00403D36">
        <w:trPr>
          <w:trHeight w:val="2760"/>
        </w:trPr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9.30 - 10.35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Weekend/holiday news</w:t>
            </w:r>
          </w:p>
          <w:p w:rsidR="00403D36" w:rsidRDefault="00403D36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A67521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What did we do during the weekend/week? What did we see/watch/play/cook?</w:t>
            </w:r>
          </w:p>
          <w:p w:rsidR="00403D36" w:rsidRDefault="00A67521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Draw pictures together and encourage them to write key words (support sounding out or write in a yellow pen for the child to copy over).</w:t>
            </w:r>
          </w:p>
          <w:p w:rsidR="00403D36" w:rsidRDefault="00403D36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A67521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Are there any friends that we have been able to see from social distancing? How did we feel?</w:t>
            </w:r>
          </w:p>
          <w:p w:rsidR="00403D36" w:rsidRDefault="00403D36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A67521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Recap Beech Class Corona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virus Social Story if you feel it is needed,</w:t>
            </w:r>
          </w:p>
          <w:p w:rsidR="00403D36" w:rsidRDefault="00403D36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403D36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403D36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5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Reading in the rays</w:t>
            </w:r>
          </w:p>
          <w:p w:rsidR="00403D36" w:rsidRDefault="00A67521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– create an outside shaded book area with lots of summery books. Can you talk about the possible weather in each book? What gives us a clue? (sun, clouds </w:t>
            </w:r>
            <w:proofErr w:type="spell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etc</w:t>
            </w:r>
            <w:proofErr w:type="spell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)</w:t>
            </w:r>
          </w:p>
          <w:p w:rsidR="00403D36" w:rsidRDefault="00403D36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403D36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403D36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A67521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Make a sensory book about different weather. What weather might we have? What could we use for that? (E.g. cotton wool, bag with water drops in etc.) See example document.</w:t>
            </w:r>
          </w:p>
          <w:p w:rsidR="00403D36" w:rsidRDefault="00403D36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403D36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403D36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403D36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403D36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Phonics Work</w:t>
            </w:r>
          </w:p>
          <w:p w:rsidR="00403D36" w:rsidRDefault="00A67521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YouTube - sounds song </w:t>
            </w:r>
            <w:hyperlink r:id="rId7">
              <w:r>
                <w:rPr>
                  <w:rFonts w:ascii="Comic Sans MS" w:eastAsia="Comic Sans MS" w:hAnsi="Comic Sans MS" w:cs="Comic Sans MS"/>
                  <w:color w:val="1155CC"/>
                  <w:sz w:val="16"/>
                  <w:szCs w:val="16"/>
                  <w:u w:val="single"/>
                </w:rPr>
                <w:t>https://www.youtube.com/watch?v=BELlZKpi1Zs</w:t>
              </w:r>
            </w:hyperlink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</w:t>
            </w:r>
          </w:p>
          <w:p w:rsidR="00403D36" w:rsidRDefault="00A67521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Practise letter sounds - Use of ‘sound mat’. Could create some flashcards of sounds to hide around the house.</w:t>
            </w:r>
          </w:p>
          <w:p w:rsidR="00403D36" w:rsidRDefault="00A67521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Choose a sound they are unsure of - </w:t>
            </w:r>
            <w:proofErr w:type="spell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Twinkl</w:t>
            </w:r>
            <w:proofErr w:type="spell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have practise packs on each sound - go 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on </w:t>
            </w:r>
            <w:proofErr w:type="spell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Twinkl</w:t>
            </w:r>
            <w:proofErr w:type="spell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and type in the sound.</w:t>
            </w:r>
          </w:p>
          <w:p w:rsidR="00403D36" w:rsidRDefault="00403D36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403D36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A67521">
            <w:pPr>
              <w:ind w:hanging="2"/>
              <w:rPr>
                <w:rFonts w:ascii="Roboto" w:eastAsia="Roboto" w:hAnsi="Roboto" w:cs="Roboto"/>
                <w:color w:val="030303"/>
                <w:sz w:val="16"/>
                <w:szCs w:val="16"/>
                <w:shd w:val="clear" w:color="auto" w:fill="F9F9F9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YouTube - Search ‘</w:t>
            </w:r>
            <w:r>
              <w:rPr>
                <w:rFonts w:ascii="Roboto" w:eastAsia="Roboto" w:hAnsi="Roboto" w:cs="Roboto"/>
                <w:color w:val="030303"/>
                <w:sz w:val="16"/>
                <w:szCs w:val="16"/>
                <w:shd w:val="clear" w:color="auto" w:fill="F9F9F9"/>
              </w:rPr>
              <w:t xml:space="preserve">Letters and Sounds for home and school’ </w:t>
            </w:r>
            <w:hyperlink r:id="rId8">
              <w:r>
                <w:rPr>
                  <w:rFonts w:ascii="Roboto" w:eastAsia="Roboto" w:hAnsi="Roboto" w:cs="Roboto"/>
                  <w:color w:val="1155CC"/>
                  <w:sz w:val="16"/>
                  <w:szCs w:val="16"/>
                  <w:u w:val="single"/>
                  <w:shd w:val="clear" w:color="auto" w:fill="F9F9F9"/>
                </w:rPr>
                <w:t>https://www.youtube.com/channel/UCP_FbjYUP_UtldV2K_-niWw</w:t>
              </w:r>
            </w:hyperlink>
            <w:r>
              <w:rPr>
                <w:rFonts w:ascii="Roboto" w:eastAsia="Roboto" w:hAnsi="Roboto" w:cs="Roboto"/>
                <w:color w:val="030303"/>
                <w:sz w:val="16"/>
                <w:szCs w:val="16"/>
                <w:shd w:val="clear" w:color="auto" w:fill="F9F9F9"/>
              </w:rPr>
              <w:t xml:space="preserve"> </w:t>
            </w:r>
          </w:p>
          <w:p w:rsidR="00403D36" w:rsidRDefault="00403D36">
            <w:pPr>
              <w:ind w:hanging="2"/>
              <w:rPr>
                <w:rFonts w:ascii="Roboto" w:eastAsia="Roboto" w:hAnsi="Roboto" w:cs="Roboto"/>
                <w:color w:val="030303"/>
                <w:sz w:val="16"/>
                <w:szCs w:val="16"/>
                <w:shd w:val="clear" w:color="auto" w:fill="F9F9F9"/>
              </w:rPr>
            </w:pPr>
          </w:p>
          <w:p w:rsidR="00403D36" w:rsidRDefault="00A67521">
            <w:pPr>
              <w:ind w:hanging="2"/>
              <w:rPr>
                <w:rFonts w:ascii="Roboto" w:eastAsia="Roboto" w:hAnsi="Roboto" w:cs="Roboto"/>
                <w:color w:val="030303"/>
                <w:sz w:val="16"/>
                <w:szCs w:val="16"/>
                <w:shd w:val="clear" w:color="auto" w:fill="F9F9F9"/>
              </w:rPr>
            </w:pPr>
            <w:r>
              <w:rPr>
                <w:rFonts w:ascii="Roboto" w:eastAsia="Roboto" w:hAnsi="Roboto" w:cs="Roboto"/>
                <w:color w:val="030303"/>
                <w:sz w:val="16"/>
                <w:szCs w:val="16"/>
                <w:shd w:val="clear" w:color="auto" w:fill="F9F9F9"/>
              </w:rPr>
              <w:t>Daily lessons are uploaded to support phonics learning.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Music:</w:t>
            </w:r>
          </w:p>
          <w:p w:rsidR="00403D36" w:rsidRDefault="00A67521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Use of a drum/surface for</w:t>
            </w:r>
          </w:p>
          <w:p w:rsidR="00403D36" w:rsidRDefault="00A67521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tap out the syllables of your child’s names. Can we count out for my name?</w:t>
            </w:r>
          </w:p>
          <w:p w:rsidR="00403D36" w:rsidRDefault="00403D36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A67521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Can we beat in time with a song?</w:t>
            </w:r>
          </w:p>
          <w:p w:rsidR="00403D36" w:rsidRDefault="00403D36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A67521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Can you count the beats?</w:t>
            </w:r>
          </w:p>
          <w:p w:rsidR="00403D36" w:rsidRDefault="00403D36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403D36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403D36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A67521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Weather forecast role play - create a role play of being a weather forecaster. See resource pack. Watch a real weather forecast for modelling.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Maths:</w:t>
            </w:r>
          </w:p>
          <w:p w:rsidR="00403D36" w:rsidRDefault="00403D36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Choose from suitable activities-</w:t>
            </w:r>
          </w:p>
          <w:p w:rsidR="00403D36" w:rsidRDefault="00403D36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Using a thermometer to</w:t>
            </w:r>
          </w:p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take the temperature</w:t>
            </w:r>
          </w:p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and record. How do we write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that number? Which temperature is the highest/lowest?</w:t>
            </w:r>
          </w:p>
          <w:p w:rsidR="00403D36" w:rsidRDefault="00403D36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Order the days of the week</w:t>
            </w:r>
          </w:p>
          <w:p w:rsidR="00403D36" w:rsidRDefault="00403D36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Order the months of the year</w:t>
            </w:r>
          </w:p>
          <w:p w:rsidR="00403D36" w:rsidRDefault="00403D36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Counting leaves, plants, flowers on an outdoor hunt..</w:t>
            </w:r>
          </w:p>
        </w:tc>
      </w:tr>
      <w:tr w:rsidR="00403D36">
        <w:trPr>
          <w:trHeight w:val="408"/>
        </w:trPr>
        <w:tc>
          <w:tcPr>
            <w:tcW w:w="17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  <w:highlight w:val="lightGray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 xml:space="preserve">10.35 </w:t>
            </w:r>
          </w:p>
        </w:tc>
        <w:tc>
          <w:tcPr>
            <w:tcW w:w="2405" w:type="dxa"/>
            <w:tcBorders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  <w:highlight w:val="lightGray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  <w:highlight w:val="lightGray"/>
              </w:rPr>
              <w:t>Morning Break</w:t>
            </w:r>
          </w:p>
          <w:p w:rsidR="00403D36" w:rsidRDefault="00A67521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  <w:highlight w:val="lightGray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  <w:highlight w:val="lightGray"/>
              </w:rPr>
              <w:lastRenderedPageBreak/>
              <w:t>Life skills - Children support with cutting items, washing and tidying after themselves.</w:t>
            </w:r>
          </w:p>
        </w:tc>
        <w:tc>
          <w:tcPr>
            <w:tcW w:w="2528" w:type="dxa"/>
            <w:tcBorders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  <w:highlight w:val="lightGray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  <w:highlight w:val="lightGray"/>
              </w:rPr>
              <w:lastRenderedPageBreak/>
              <w:t>Morning Break</w:t>
            </w:r>
          </w:p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  <w:highlight w:val="lightGray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  <w:highlight w:val="lightGray"/>
              </w:rPr>
              <w:lastRenderedPageBreak/>
              <w:t>Life skills - Children support with cutting items, washing and tidying after themselves.</w:t>
            </w:r>
          </w:p>
          <w:p w:rsidR="00403D36" w:rsidRDefault="00403D36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  <w:highlight w:val="lightGray"/>
              </w:rPr>
            </w:pPr>
          </w:p>
        </w:tc>
        <w:tc>
          <w:tcPr>
            <w:tcW w:w="2508" w:type="dxa"/>
            <w:tcBorders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  <w:highlight w:val="lightGray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  <w:highlight w:val="lightGray"/>
              </w:rPr>
              <w:lastRenderedPageBreak/>
              <w:t>Morning Break</w:t>
            </w:r>
          </w:p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  <w:highlight w:val="lightGray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  <w:highlight w:val="lightGray"/>
              </w:rPr>
              <w:lastRenderedPageBreak/>
              <w:t>Life skills - Children support with cutting items</w:t>
            </w:r>
            <w:r>
              <w:rPr>
                <w:rFonts w:ascii="Comic Sans MS" w:eastAsia="Comic Sans MS" w:hAnsi="Comic Sans MS" w:cs="Comic Sans MS"/>
                <w:sz w:val="16"/>
                <w:szCs w:val="16"/>
                <w:highlight w:val="lightGray"/>
              </w:rPr>
              <w:t>, washing and tidying after themselves.</w:t>
            </w:r>
          </w:p>
          <w:p w:rsidR="00403D36" w:rsidRDefault="00403D36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  <w:highlight w:val="lightGray"/>
              </w:rPr>
            </w:pPr>
          </w:p>
        </w:tc>
        <w:tc>
          <w:tcPr>
            <w:tcW w:w="25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  <w:highlight w:val="lightGray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  <w:highlight w:val="lightGray"/>
              </w:rPr>
              <w:lastRenderedPageBreak/>
              <w:t xml:space="preserve">Morning Break </w:t>
            </w:r>
          </w:p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  <w:highlight w:val="lightGray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  <w:highlight w:val="lightGray"/>
              </w:rPr>
              <w:lastRenderedPageBreak/>
              <w:t>Life skills - Children support with cutting items, washing and tidying after themselves.</w:t>
            </w:r>
          </w:p>
          <w:p w:rsidR="00403D36" w:rsidRDefault="00403D36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  <w:highlight w:val="lightGray"/>
              </w:rPr>
            </w:pPr>
          </w:p>
        </w:tc>
        <w:tc>
          <w:tcPr>
            <w:tcW w:w="25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  <w:highlight w:val="lightGray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  <w:highlight w:val="lightGray"/>
              </w:rPr>
              <w:lastRenderedPageBreak/>
              <w:t>Morning Break</w:t>
            </w:r>
          </w:p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  <w:highlight w:val="lightGray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  <w:highlight w:val="lightGray"/>
              </w:rPr>
              <w:lastRenderedPageBreak/>
              <w:t>Life skills - Children support with cutting items, washing and tidying after themselves.</w:t>
            </w:r>
          </w:p>
        </w:tc>
      </w:tr>
      <w:tr w:rsidR="00403D36">
        <w:trPr>
          <w:trHeight w:val="665"/>
        </w:trPr>
        <w:tc>
          <w:tcPr>
            <w:tcW w:w="17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lastRenderedPageBreak/>
              <w:t>10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spacing w:line="288" w:lineRule="auto"/>
              <w:ind w:firstLine="0"/>
              <w:rPr>
                <w:rFonts w:ascii="Comic Sans MS" w:eastAsia="Comic Sans MS" w:hAnsi="Comic Sans MS" w:cs="Comic Sans MS"/>
                <w:sz w:val="16"/>
                <w:szCs w:val="16"/>
                <w:highlight w:val="yellow"/>
              </w:rPr>
            </w:pPr>
            <w:hyperlink r:id="rId9">
              <w:r>
                <w:rPr>
                  <w:rFonts w:ascii="Comic Sans MS" w:eastAsia="Comic Sans MS" w:hAnsi="Comic Sans MS" w:cs="Comic Sans MS"/>
                  <w:color w:val="1155CC"/>
                  <w:sz w:val="16"/>
                  <w:szCs w:val="16"/>
                  <w:highlight w:val="yellow"/>
                  <w:u w:val="single"/>
                </w:rPr>
                <w:t>https://www.oxfordowl.co.uk/for-home/find-a-book/library-page/</w:t>
              </w:r>
            </w:hyperlink>
            <w:r>
              <w:rPr>
                <w:rFonts w:ascii="Comic Sans MS" w:eastAsia="Comic Sans MS" w:hAnsi="Comic Sans MS" w:cs="Comic Sans MS"/>
                <w:sz w:val="16"/>
                <w:szCs w:val="16"/>
                <w:highlight w:val="yellow"/>
              </w:rPr>
              <w:t xml:space="preserve"> Free Oxford Owl </w:t>
            </w:r>
            <w:proofErr w:type="spellStart"/>
            <w:r>
              <w:rPr>
                <w:rFonts w:ascii="Comic Sans MS" w:eastAsia="Comic Sans MS" w:hAnsi="Comic Sans MS" w:cs="Comic Sans MS"/>
                <w:sz w:val="16"/>
                <w:szCs w:val="16"/>
                <w:highlight w:val="yellow"/>
              </w:rPr>
              <w:t>ebooks</w:t>
            </w:r>
            <w:proofErr w:type="spellEnd"/>
            <w:r>
              <w:rPr>
                <w:rFonts w:ascii="Comic Sans MS" w:eastAsia="Comic Sans MS" w:hAnsi="Comic Sans MS" w:cs="Comic Sans MS"/>
                <w:sz w:val="16"/>
                <w:szCs w:val="16"/>
                <w:highlight w:val="yellow"/>
              </w:rPr>
              <w:t xml:space="preserve"> (just create an account).</w:t>
            </w:r>
          </w:p>
          <w:p w:rsidR="00403D36" w:rsidRDefault="00403D36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5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Audio Story</w:t>
            </w:r>
          </w:p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David </w:t>
            </w:r>
            <w:proofErr w:type="spell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Walliams</w:t>
            </w:r>
            <w:proofErr w:type="spell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- </w:t>
            </w:r>
            <w:hyperlink r:id="rId10">
              <w:r>
                <w:rPr>
                  <w:rFonts w:ascii="Comic Sans MS" w:eastAsia="Comic Sans MS" w:hAnsi="Comic Sans MS" w:cs="Comic Sans MS"/>
                  <w:color w:val="1155CC"/>
                  <w:sz w:val="16"/>
                  <w:szCs w:val="16"/>
                  <w:u w:val="single"/>
                </w:rPr>
                <w:t>www.worldofdavidwalliams.com</w:t>
              </w:r>
            </w:hyperlink>
          </w:p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or read a favourite story together.  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Audio Story</w:t>
            </w:r>
          </w:p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David </w:t>
            </w:r>
            <w:proofErr w:type="spell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Walliams</w:t>
            </w:r>
            <w:proofErr w:type="spell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- </w:t>
            </w:r>
            <w:hyperlink r:id="rId11">
              <w:r>
                <w:rPr>
                  <w:rFonts w:ascii="Comic Sans MS" w:eastAsia="Comic Sans MS" w:hAnsi="Comic Sans MS" w:cs="Comic Sans MS"/>
                  <w:color w:val="1155CC"/>
                  <w:sz w:val="16"/>
                  <w:szCs w:val="16"/>
                  <w:u w:val="single"/>
                </w:rPr>
                <w:t>www.worldofdavidwalliams.com</w:t>
              </w:r>
            </w:hyperlink>
          </w:p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or read a favourite story together.  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Audio Story</w:t>
            </w:r>
          </w:p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David </w:t>
            </w:r>
            <w:proofErr w:type="spell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Walliams</w:t>
            </w:r>
            <w:proofErr w:type="spell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- </w:t>
            </w:r>
            <w:hyperlink r:id="rId12">
              <w:r>
                <w:rPr>
                  <w:rFonts w:ascii="Comic Sans MS" w:eastAsia="Comic Sans MS" w:hAnsi="Comic Sans MS" w:cs="Comic Sans MS"/>
                  <w:color w:val="1155CC"/>
                  <w:sz w:val="16"/>
                  <w:szCs w:val="16"/>
                  <w:u w:val="single"/>
                </w:rPr>
                <w:t>www.worldofdavidwalliams.com</w:t>
              </w:r>
            </w:hyperlink>
          </w:p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or read a favourite story together.  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Audio Story</w:t>
            </w:r>
          </w:p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David </w:t>
            </w:r>
            <w:proofErr w:type="spell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Walliams</w:t>
            </w:r>
            <w:proofErr w:type="spell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- </w:t>
            </w:r>
            <w:hyperlink r:id="rId13">
              <w:r>
                <w:rPr>
                  <w:rFonts w:ascii="Comic Sans MS" w:eastAsia="Comic Sans MS" w:hAnsi="Comic Sans MS" w:cs="Comic Sans MS"/>
                  <w:color w:val="1155CC"/>
                  <w:sz w:val="16"/>
                  <w:szCs w:val="16"/>
                  <w:u w:val="single"/>
                </w:rPr>
                <w:t>www.worldofdavidwalliams.com</w:t>
              </w:r>
            </w:hyperlink>
          </w:p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or r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ead a favourite story together.  </w:t>
            </w:r>
          </w:p>
        </w:tc>
      </w:tr>
      <w:tr w:rsidR="00403D36">
        <w:trPr>
          <w:trHeight w:val="633"/>
        </w:trPr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11.30 – 12.00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Maths songs</w:t>
            </w:r>
          </w:p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YouTube - Counting down from 20 </w:t>
            </w:r>
            <w:hyperlink r:id="rId14">
              <w:r>
                <w:rPr>
                  <w:rFonts w:ascii="Comic Sans MS" w:eastAsia="Comic Sans MS" w:hAnsi="Comic Sans MS" w:cs="Comic Sans MS"/>
                  <w:color w:val="1155CC"/>
                  <w:sz w:val="16"/>
                  <w:szCs w:val="16"/>
                  <w:u w:val="single"/>
                </w:rPr>
                <w:t>https://www.youtube.com/watch?v=srPktd4k_O8</w:t>
              </w:r>
            </w:hyperlink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(ensure correct pronunciation of the teens and 20 - pron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ouncing the ‘t’ - the video doesn’t demonstrate that properly so we usually talk over it and say about saying the ‘t’).</w:t>
            </w:r>
          </w:p>
          <w:p w:rsidR="00403D36" w:rsidRDefault="00403D36">
            <w:pPr>
              <w:ind w:hanging="2"/>
              <w:jc w:val="center"/>
            </w:pPr>
          </w:p>
        </w:tc>
        <w:tc>
          <w:tcPr>
            <w:tcW w:w="25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Maths songs</w:t>
            </w:r>
          </w:p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YouTube - Counting to 100</w:t>
            </w:r>
          </w:p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15">
              <w:r>
                <w:rPr>
                  <w:rFonts w:ascii="Comic Sans MS" w:eastAsia="Comic Sans MS" w:hAnsi="Comic Sans MS" w:cs="Comic Sans MS"/>
                  <w:color w:val="1155CC"/>
                  <w:sz w:val="16"/>
                  <w:szCs w:val="16"/>
                  <w:u w:val="single"/>
                </w:rPr>
                <w:t>https://www.youtube.com/watch</w:t>
              </w:r>
              <w:r>
                <w:rPr>
                  <w:rFonts w:ascii="Comic Sans MS" w:eastAsia="Comic Sans MS" w:hAnsi="Comic Sans MS" w:cs="Comic Sans MS"/>
                  <w:color w:val="1155CC"/>
                  <w:sz w:val="16"/>
                  <w:szCs w:val="16"/>
                  <w:u w:val="single"/>
                </w:rPr>
                <w:t>?v=0TgLtF3PMOc&amp;t=6s</w:t>
              </w:r>
            </w:hyperlink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</w:t>
            </w:r>
          </w:p>
          <w:p w:rsidR="00403D36" w:rsidRDefault="00403D36">
            <w:pPr>
              <w:ind w:hanging="2"/>
              <w:jc w:val="center"/>
            </w:pP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Maths songs</w:t>
            </w:r>
          </w:p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YouTube - Money song </w:t>
            </w:r>
            <w:hyperlink r:id="rId16">
              <w:r>
                <w:rPr>
                  <w:rFonts w:ascii="Comic Sans MS" w:eastAsia="Comic Sans MS" w:hAnsi="Comic Sans MS" w:cs="Comic Sans MS"/>
                  <w:color w:val="1155CC"/>
                  <w:sz w:val="16"/>
                  <w:szCs w:val="16"/>
                  <w:u w:val="single"/>
                </w:rPr>
                <w:t>https://www.youtube.com/watch?v=dFzAU3u06Ps&amp;t=38s</w:t>
              </w:r>
            </w:hyperlink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</w:t>
            </w:r>
          </w:p>
          <w:p w:rsidR="00403D36" w:rsidRDefault="00403D36">
            <w:pPr>
              <w:ind w:hanging="2"/>
              <w:jc w:val="center"/>
            </w:pP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Maths songs</w:t>
            </w:r>
          </w:p>
          <w:p w:rsidR="00403D36" w:rsidRDefault="00A67521">
            <w:pPr>
              <w:ind w:hanging="2"/>
              <w:jc w:val="center"/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YouTube - Counting to 100 </w:t>
            </w:r>
            <w:hyperlink r:id="rId17">
              <w:r>
                <w:rPr>
                  <w:rFonts w:ascii="Comic Sans MS" w:eastAsia="Comic Sans MS" w:hAnsi="Comic Sans MS" w:cs="Comic Sans MS"/>
                  <w:color w:val="1155CC"/>
                  <w:sz w:val="16"/>
                  <w:szCs w:val="16"/>
                  <w:u w:val="single"/>
                </w:rPr>
                <w:t>https://www.youtube.com/watch?v=bGetqbqDVaA</w:t>
              </w:r>
            </w:hyperlink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</w:t>
            </w:r>
          </w:p>
          <w:p w:rsidR="00403D36" w:rsidRDefault="00403D36">
            <w:pPr>
              <w:ind w:hanging="2"/>
              <w:jc w:val="center"/>
            </w:pP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Maths song</w:t>
            </w:r>
          </w:p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YouTube - 2D Shape</w:t>
            </w:r>
          </w:p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18">
              <w:r>
                <w:rPr>
                  <w:rFonts w:ascii="Comic Sans MS" w:eastAsia="Comic Sans MS" w:hAnsi="Comic Sans MS" w:cs="Comic Sans MS"/>
                  <w:color w:val="1155CC"/>
                  <w:sz w:val="16"/>
                  <w:szCs w:val="16"/>
                  <w:u w:val="single"/>
                </w:rPr>
                <w:t>https://www.youtube.com/watch?v=WTeqUejf3D0&amp;t=8s</w:t>
              </w:r>
            </w:hyperlink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</w:t>
            </w:r>
          </w:p>
          <w:p w:rsidR="00403D36" w:rsidRDefault="00403D36">
            <w:pPr>
              <w:ind w:hanging="2"/>
              <w:jc w:val="center"/>
            </w:pPr>
          </w:p>
        </w:tc>
      </w:tr>
      <w:tr w:rsidR="00403D36">
        <w:trPr>
          <w:trHeight w:val="62"/>
        </w:trPr>
        <w:tc>
          <w:tcPr>
            <w:tcW w:w="17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  <w:highlight w:val="lightGray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12.00 – 1.15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  <w:highlight w:val="lightGray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  <w:highlight w:val="lightGray"/>
              </w:rPr>
              <w:t>Lunch/Lunchtime play</w:t>
            </w:r>
          </w:p>
        </w:tc>
        <w:tc>
          <w:tcPr>
            <w:tcW w:w="25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03D36" w:rsidRDefault="00A67521">
            <w:pPr>
              <w:ind w:hanging="2"/>
              <w:jc w:val="center"/>
            </w:pPr>
            <w:r>
              <w:rPr>
                <w:rFonts w:ascii="Comic Sans MS" w:eastAsia="Comic Sans MS" w:hAnsi="Comic Sans MS" w:cs="Comic Sans MS"/>
                <w:sz w:val="16"/>
                <w:szCs w:val="16"/>
                <w:highlight w:val="lightGray"/>
              </w:rPr>
              <w:t>Lunch/Lunchtime play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03D36" w:rsidRDefault="00A67521">
            <w:pPr>
              <w:ind w:hanging="2"/>
              <w:jc w:val="center"/>
            </w:pPr>
            <w:r>
              <w:rPr>
                <w:rFonts w:ascii="Comic Sans MS" w:eastAsia="Comic Sans MS" w:hAnsi="Comic Sans MS" w:cs="Comic Sans MS"/>
                <w:sz w:val="16"/>
                <w:szCs w:val="16"/>
                <w:highlight w:val="lightGray"/>
              </w:rPr>
              <w:t>Lunch/Lunchtime play</w:t>
            </w:r>
          </w:p>
        </w:tc>
        <w:tc>
          <w:tcPr>
            <w:tcW w:w="2535" w:type="dxa"/>
            <w:tcBorders>
              <w:left w:val="single" w:sz="4" w:space="0" w:color="000000"/>
              <w:right w:val="single" w:sz="4" w:space="0" w:color="000000"/>
            </w:tcBorders>
          </w:tcPr>
          <w:p w:rsidR="00403D36" w:rsidRDefault="00A67521">
            <w:pPr>
              <w:ind w:hanging="2"/>
              <w:jc w:val="center"/>
            </w:pPr>
            <w:r>
              <w:rPr>
                <w:rFonts w:ascii="Comic Sans MS" w:eastAsia="Comic Sans MS" w:hAnsi="Comic Sans MS" w:cs="Comic Sans MS"/>
                <w:sz w:val="16"/>
                <w:szCs w:val="16"/>
                <w:highlight w:val="lightGray"/>
              </w:rPr>
              <w:t>Lunch/Lunchtime play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03D36" w:rsidRDefault="00A67521">
            <w:pPr>
              <w:ind w:hanging="2"/>
              <w:jc w:val="center"/>
            </w:pPr>
            <w:r>
              <w:rPr>
                <w:rFonts w:ascii="Comic Sans MS" w:eastAsia="Comic Sans MS" w:hAnsi="Comic Sans MS" w:cs="Comic Sans MS"/>
                <w:sz w:val="16"/>
                <w:szCs w:val="16"/>
                <w:highlight w:val="lightGray"/>
              </w:rPr>
              <w:t>Lunch/Lunchtime play</w:t>
            </w:r>
          </w:p>
        </w:tc>
      </w:tr>
      <w:tr w:rsidR="00403D36">
        <w:trPr>
          <w:trHeight w:val="772"/>
        </w:trPr>
        <w:tc>
          <w:tcPr>
            <w:tcW w:w="1713" w:type="dxa"/>
            <w:tcBorders>
              <w:top w:val="single" w:sz="4" w:space="0" w:color="000000"/>
              <w:lef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1.15 - 2.30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Matching weather symbols with vocabulary. Sound out together. What sound does it begin with? What is next?</w:t>
            </w:r>
          </w:p>
          <w:p w:rsidR="00403D36" w:rsidRDefault="00403D36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A67521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Describing the weather - What types of weather are there? See document.</w:t>
            </w:r>
          </w:p>
        </w:tc>
        <w:tc>
          <w:tcPr>
            <w:tcW w:w="25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Draw the weather - What is the weather like today?</w:t>
            </w:r>
          </w:p>
          <w:p w:rsidR="00403D36" w:rsidRDefault="00A67521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What would each type of weather look like? What would you see? How might it feel?</w:t>
            </w:r>
          </w:p>
          <w:p w:rsidR="00403D36" w:rsidRDefault="00403D36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A67521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Ensure that you discuss situations like that it co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uld be sunny but still be cold, it </w:t>
            </w:r>
            <w:proofErr w:type="gram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could  be</w:t>
            </w:r>
            <w:proofErr w:type="gram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raining and sunny, it could  be raining but not be too cold and so on.</w:t>
            </w:r>
          </w:p>
          <w:p w:rsidR="00403D36" w:rsidRDefault="00403D36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403D36">
            <w:pPr>
              <w:ind w:hanging="2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Use of Phonics Play to practise Common Exception Words (‘tricky’ words)</w:t>
            </w:r>
          </w:p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19">
              <w:r>
                <w:rPr>
                  <w:rFonts w:ascii="Comic Sans MS" w:eastAsia="Comic Sans MS" w:hAnsi="Comic Sans MS" w:cs="Comic Sans MS"/>
                  <w:color w:val="1155CC"/>
                  <w:sz w:val="16"/>
                  <w:szCs w:val="16"/>
                  <w:u w:val="single"/>
                </w:rPr>
                <w:t>https://www.phonicsplay.co.uk/member-only/TrickyWordTrucks.html</w:t>
              </w:r>
            </w:hyperlink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</w:t>
            </w:r>
          </w:p>
          <w:p w:rsidR="00403D36" w:rsidRDefault="00403D36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Use of Phonics Play to practise focus sound:</w:t>
            </w:r>
          </w:p>
          <w:p w:rsidR="00403D36" w:rsidRDefault="00403D36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20">
              <w:r>
                <w:rPr>
                  <w:rFonts w:ascii="Comic Sans MS" w:eastAsia="Comic Sans MS" w:hAnsi="Comic Sans MS" w:cs="Comic Sans MS"/>
                  <w:color w:val="1155CC"/>
                  <w:sz w:val="16"/>
                  <w:szCs w:val="16"/>
                  <w:u w:val="single"/>
                </w:rPr>
                <w:t>https://www.phonicsplay.co.uk/member-only/Flashcards.html</w:t>
              </w:r>
            </w:hyperlink>
          </w:p>
          <w:p w:rsidR="00403D36" w:rsidRDefault="00403D36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21">
              <w:r>
                <w:rPr>
                  <w:rFonts w:ascii="Comic Sans MS" w:eastAsia="Comic Sans MS" w:hAnsi="Comic Sans MS" w:cs="Comic Sans MS"/>
                  <w:color w:val="1155CC"/>
                  <w:sz w:val="16"/>
                  <w:szCs w:val="16"/>
                  <w:u w:val="single"/>
                </w:rPr>
                <w:t>https://www.phonicsplay.co.uk/member-only/BuriedTreasure2.html</w:t>
              </w:r>
            </w:hyperlink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</w:t>
            </w:r>
          </w:p>
          <w:p w:rsidR="00403D36" w:rsidRDefault="00403D36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ind w:firstLine="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Exploring Weather:</w:t>
            </w:r>
          </w:p>
          <w:p w:rsidR="00403D36" w:rsidRDefault="00403D36">
            <w:pPr>
              <w:ind w:firstLine="0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A67521">
            <w:pPr>
              <w:ind w:firstLine="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Make a range of sensory bottles to show lots of different weather (see examples).</w:t>
            </w:r>
          </w:p>
          <w:p w:rsidR="00403D36" w:rsidRDefault="00403D36">
            <w:pPr>
              <w:ind w:firstLine="0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A67521">
            <w:pPr>
              <w:ind w:firstLine="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(It would be absolutely fantastic if you could make some for our class too!)</w:t>
            </w:r>
          </w:p>
          <w:p w:rsidR="00403D36" w:rsidRDefault="00403D36">
            <w:pPr>
              <w:spacing w:line="288" w:lineRule="auto"/>
              <w:ind w:firstLine="0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403D36">
            <w:pPr>
              <w:ind w:firstLine="0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403D36">
            <w:pPr>
              <w:ind w:firstLine="0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403D36">
            <w:pPr>
              <w:ind w:firstLine="0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403D36">
            <w:pPr>
              <w:ind w:firstLine="0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A67521">
            <w:pPr>
              <w:ind w:firstLine="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Think about what we need for different weathers e.g. welly boots for rain.</w:t>
            </w:r>
          </w:p>
          <w:p w:rsidR="00403D36" w:rsidRDefault="00A67521">
            <w:pPr>
              <w:ind w:firstLine="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Can you create l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ists? Discuss use of bullet point/or numbers.</w:t>
            </w:r>
          </w:p>
          <w:p w:rsidR="00403D36" w:rsidRDefault="00403D36">
            <w:pPr>
              <w:ind w:firstLine="0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403D36">
            <w:pPr>
              <w:ind w:firstLine="0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A67521">
            <w:pPr>
              <w:ind w:firstLine="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Clothes sorting:</w:t>
            </w:r>
          </w:p>
          <w:p w:rsidR="00403D36" w:rsidRDefault="00A67521">
            <w:pPr>
              <w:ind w:firstLine="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Sort clothes for</w:t>
            </w:r>
          </w:p>
          <w:p w:rsidR="00403D36" w:rsidRDefault="00A67521">
            <w:pPr>
              <w:ind w:firstLine="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different weathers. When might we wear this? Will this keep you warm? Would it be good to wear this in the sunshine/rain/snow </w:t>
            </w:r>
            <w:proofErr w:type="spell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etc</w:t>
            </w:r>
            <w:proofErr w:type="spell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?</w:t>
            </w:r>
          </w:p>
          <w:p w:rsidR="00403D36" w:rsidRDefault="00403D36">
            <w:pPr>
              <w:ind w:firstLine="0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403D36">
            <w:pPr>
              <w:ind w:firstLine="0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403D36">
            <w:pPr>
              <w:ind w:firstLine="0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403D36">
            <w:pPr>
              <w:ind w:firstLine="0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403D36" w:rsidRDefault="00403D36">
            <w:pPr>
              <w:ind w:firstLine="0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</w:tr>
      <w:tr w:rsidR="00403D36">
        <w:trPr>
          <w:trHeight w:val="514"/>
        </w:trPr>
        <w:tc>
          <w:tcPr>
            <w:tcW w:w="1713" w:type="dxa"/>
            <w:tcBorders>
              <w:lef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2.30 - 3.00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Hearing your child read - Asking simple questions about the story. For example: 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>Where is the ____? What colour is the ____? What did they say? What might happen next?</w:t>
            </w:r>
          </w:p>
        </w:tc>
        <w:tc>
          <w:tcPr>
            <w:tcW w:w="25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 xml:space="preserve">Hearing your child read - Write some key words on pieces of paper/card and hide them 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>arou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nd the room for your child to find (look at word lists documents).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03D36" w:rsidRDefault="00A67521">
            <w:pPr>
              <w:ind w:hanging="2"/>
              <w:jc w:val="center"/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 xml:space="preserve">Hearing your child read - Asking simple questions about the story. For example: What is 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>the title? Where is the author’s name? Are there page numbers?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03D36" w:rsidRDefault="00A67521">
            <w:pPr>
              <w:ind w:hanging="2"/>
              <w:jc w:val="center"/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>Hearing your child read - Write some k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ey words on pieces of paper/card and hide them 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>around the room for your child to find (look at word lists documents).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03D36" w:rsidRDefault="00A67521">
            <w:pPr>
              <w:ind w:hanging="2"/>
              <w:jc w:val="center"/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 xml:space="preserve">Hearing your child read - Asking simple questions about the story. For example: Where is 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>the word ____? What tricky word is that?</w:t>
            </w:r>
          </w:p>
        </w:tc>
      </w:tr>
      <w:tr w:rsidR="00403D36">
        <w:trPr>
          <w:trHeight w:val="532"/>
        </w:trPr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ind w:hanging="2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lastRenderedPageBreak/>
              <w:t>3.00 - 3.30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jc w:val="center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>Focus on something to support development of fine motor skills (strength and control of small muscles, for example: fingers)</w:t>
            </w:r>
          </w:p>
          <w:p w:rsidR="00403D36" w:rsidRDefault="00A67521">
            <w:pPr>
              <w:jc w:val="center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>For example: threading, play dough, pasta necklace, beads on spaghetti, use of pegs, finger painting and so on.</w:t>
            </w:r>
          </w:p>
        </w:tc>
        <w:tc>
          <w:tcPr>
            <w:tcW w:w="25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jc w:val="center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>Focus o</w:t>
            </w: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>n something to support development of fine motor skills (strength and control of small muscles, for example: fingers)</w:t>
            </w:r>
          </w:p>
          <w:p w:rsidR="00403D36" w:rsidRDefault="00A67521">
            <w:pPr>
              <w:jc w:val="center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>For example: threading, play dough, pasta necklace, beads on spaghetti, use of pegs, finger painting and so on.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jc w:val="center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>Focus on something to supp</w:t>
            </w: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>ort development of fine motor skills (strength and control of small muscles, for example: fingers)</w:t>
            </w:r>
          </w:p>
          <w:p w:rsidR="00403D36" w:rsidRDefault="00A67521">
            <w:pPr>
              <w:jc w:val="center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>For example: threading, play dough, pasta necklace, beads on spaghetti, use of pegs, finger painting and so on.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jc w:val="center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 xml:space="preserve">Focus on something to support development of </w:t>
            </w: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>fine motor skills (strength and control of small muscles, for example: fingers)</w:t>
            </w:r>
          </w:p>
          <w:p w:rsidR="00403D36" w:rsidRDefault="00A67521">
            <w:pPr>
              <w:jc w:val="center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>For example: threading, play dough, pasta necklace, beads on spaghetti, use of pegs, finger painting and so on.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3D36" w:rsidRDefault="00A67521">
            <w:pPr>
              <w:jc w:val="center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>Focus on something to support development of fine motor skills (</w:t>
            </w: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>strength and control of small muscles, for example: fingers)</w:t>
            </w:r>
          </w:p>
          <w:p w:rsidR="00403D36" w:rsidRDefault="00A67521">
            <w:pPr>
              <w:jc w:val="center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>For example: threading, play dough, pasta necklace, beads on spaghetti, use of pegs, finger painting and so on.</w:t>
            </w:r>
          </w:p>
        </w:tc>
      </w:tr>
    </w:tbl>
    <w:p w:rsidR="00403D36" w:rsidRDefault="00403D36">
      <w:pPr>
        <w:ind w:hanging="2"/>
        <w:rPr>
          <w:color w:val="FF0000"/>
        </w:rPr>
      </w:pPr>
    </w:p>
    <w:sectPr w:rsidR="00403D36">
      <w:footerReference w:type="default" r:id="rId22"/>
      <w:pgSz w:w="15840" w:h="12240"/>
      <w:pgMar w:top="284" w:right="720" w:bottom="567" w:left="72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A67521">
      <w:r>
        <w:separator/>
      </w:r>
    </w:p>
  </w:endnote>
  <w:endnote w:type="continuationSeparator" w:id="0">
    <w:p w:rsidR="00000000" w:rsidRDefault="00A67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Roboto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3D36" w:rsidRDefault="00403D3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ind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A67521">
      <w:r>
        <w:separator/>
      </w:r>
    </w:p>
  </w:footnote>
  <w:footnote w:type="continuationSeparator" w:id="0">
    <w:p w:rsidR="00000000" w:rsidRDefault="00A675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D36"/>
    <w:rsid w:val="00403D36"/>
    <w:rsid w:val="006A5B56"/>
    <w:rsid w:val="00A67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D1C88"/>
  <w15:docId w15:val="{4F7B5387-FD04-4A44-BFF4-940BD8618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channel/UCP_FbjYUP_UtldV2K_-niWw" TargetMode="External"/><Relationship Id="rId13" Type="http://schemas.openxmlformats.org/officeDocument/2006/relationships/hyperlink" Target="http://www.worldofdavidwalliams.com" TargetMode="External"/><Relationship Id="rId18" Type="http://schemas.openxmlformats.org/officeDocument/2006/relationships/hyperlink" Target="https://www.youtube.com/watch?v=WTeqUejf3D0&amp;t=8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phonicsplay.co.uk/member-only/BuriedTreasure2.html" TargetMode="External"/><Relationship Id="rId7" Type="http://schemas.openxmlformats.org/officeDocument/2006/relationships/hyperlink" Target="https://www.youtube.com/watch?v=BELlZKpi1Zs" TargetMode="External"/><Relationship Id="rId12" Type="http://schemas.openxmlformats.org/officeDocument/2006/relationships/hyperlink" Target="http://www.worldofdavidwalliams.com" TargetMode="External"/><Relationship Id="rId17" Type="http://schemas.openxmlformats.org/officeDocument/2006/relationships/hyperlink" Target="https://www.youtube.com/watch?v=bGetqbqDVaA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dFzAU3u06Ps&amp;t=38s" TargetMode="External"/><Relationship Id="rId20" Type="http://schemas.openxmlformats.org/officeDocument/2006/relationships/hyperlink" Target="https://www.phonicsplay.co.uk/member-only/Flashcards.html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worldofdavidwalliams.com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0TgLtF3PMOc&amp;t=6s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worldofdavidwalliams.com" TargetMode="External"/><Relationship Id="rId19" Type="http://schemas.openxmlformats.org/officeDocument/2006/relationships/hyperlink" Target="https://www.phonicsplay.co.uk/member-only/TrickyWordTrucks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oxfordowl.co.uk/for-home/find-a-book/library-page/" TargetMode="External"/><Relationship Id="rId14" Type="http://schemas.openxmlformats.org/officeDocument/2006/relationships/hyperlink" Target="https://www.youtube.com/watch?v=srPktd4k_O8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ZG81iqOxgitAZDw8fUPQUBiQoCg==">AMUW2mXd2LdT+gvnw3JhG962J+aVaC9+E6yspmFUsitnKIdxaCkzgZo1VOYJch/jsGFFtDqs0J/tS7+Qh7hGlHumHdjsSQX0YrqGqEYWm78yqlA8YgzLvxM=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7906FF99.dotm</Template>
  <TotalTime>2</TotalTime>
  <Pages>3</Pages>
  <Words>1482</Words>
  <Characters>8451</Characters>
  <Application>Microsoft Office Word</Application>
  <DocSecurity>0</DocSecurity>
  <Lines>70</Lines>
  <Paragraphs>19</Paragraphs>
  <ScaleCrop>false</ScaleCrop>
  <Company>Ifield School</Company>
  <LinksUpToDate>false</LinksUpToDate>
  <CharactersWithSpaces>9914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Janine Nayler</cp:lastModifiedBy>
  <cp:revision>3</cp:revision>
  <dcterms:created xsi:type="dcterms:W3CDTF">2020-05-30T16:02:00Z</dcterms:created>
  <dcterms:modified xsi:type="dcterms:W3CDTF">2020-05-30T16:04:00Z</dcterms:modified>
</cp:coreProperties>
</file>