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667" w:rsidRDefault="00C01105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5731510"/>
            <wp:effectExtent l="0" t="0" r="2540" b="2540"/>
            <wp:docPr id="1" name="Picture 1" descr="Weather Activities and Centers - Pocket of Preschool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ather Activities and Centers - Pocket of Preschool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105" w:rsidRDefault="00C01105"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8191650"/>
            <wp:effectExtent l="0" t="0" r="2540" b="0"/>
            <wp:docPr id="2" name="Picture 2" descr="Fun Weather Crafts for Toddlers - Creative Family Fun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un Weather Crafts for Toddlers - Creative Family Fun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105" w:rsidRDefault="00C01105"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800725" cy="3838146"/>
            <wp:effectExtent l="0" t="0" r="0" b="0"/>
            <wp:docPr id="3" name="Picture 3" descr="11 Easy and Fun Weather Crafts for Toddlers - Crafts on Sea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1 Easy and Fun Weather Crafts for Toddlers - Crafts on Sea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393" cy="385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11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05"/>
    <w:rsid w:val="00193667"/>
    <w:rsid w:val="00C0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81A38"/>
  <w15:chartTrackingRefBased/>
  <w15:docId w15:val="{D9B7CBBD-7D6A-41BD-AA82-698531209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craftsonsea.co.uk%2Fweather-crafts-for-toddlers%2F&amp;psig=AOvVaw2FkV4IMNvbeBFDrKok3iMz&amp;ust=1590794158462000&amp;source=images&amp;cd=vfe&amp;ved=0CAIQjRxqFwoTCMDnsqDY1-kCFQAAAAAdAAAAABA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creativefamilyfun.net%2Fweather-crafts-for-toddlers%2F&amp;psig=AOvVaw2FkV4IMNvbeBFDrKok3iMz&amp;ust=1590794158462000&amp;source=images&amp;cd=vfe&amp;ved=0CAIQjRxqFwoTCMDnsqDY1-kCFQAAAAAdAAAAABAD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google.co.uk/url?sa=i&amp;url=https%3A%2F%2Fpocketofpreschool.com%2Fweather-activities-and-centers%2F&amp;psig=AOvVaw2ISnNcDKnAdPYtQidSH5Zc&amp;ust=1590793989820000&amp;source=images&amp;cd=vfe&amp;ved=0CAIQjRxqFwoTCKjMitDX1-kCFQAAAAAdAAAAABAD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850C652E</Template>
  <TotalTime>4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2020-05-28T23:13:00Z</dcterms:created>
  <dcterms:modified xsi:type="dcterms:W3CDTF">2020-05-28T23:17:00Z</dcterms:modified>
</cp:coreProperties>
</file>