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63D" w:rsidRDefault="007656DA"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4585208"/>
            <wp:effectExtent l="0" t="0" r="2540" b="6350"/>
            <wp:docPr id="1" name="Picture 1" descr="Stock Vector | Animal silhouette, Silhouette art, African animal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Vector | Animal silhouette, Silhouette art, African animal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15000" cy="4292600"/>
            <wp:effectExtent l="0" t="0" r="0" b="0"/>
            <wp:docPr id="2" name="Picture 2" descr="African Silhouette Art Lesson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rican Silhouette Art Lesson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4298633"/>
            <wp:effectExtent l="0" t="0" r="2540" b="6985"/>
            <wp:docPr id="3" name="Picture 3" descr="African Silhouette Art Ks1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frican Silhouette Art Ks1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5731510"/>
            <wp:effectExtent l="0" t="0" r="2540" b="2540"/>
            <wp:docPr id="4" name="Picture 4" descr="African Sunset Elephant Silhouette Art Print by ...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rican Sunset Elephant Silhouette Art Print by ...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731510" cy="5731510"/>
            <wp:effectExtent l="0" t="0" r="2540" b="2540"/>
            <wp:docPr id="5" name="Picture 5" descr="African sunset safari elephant silhouette painting Art Print by ...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frican sunset safari elephant silhouette painting Art Print by ...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lastRenderedPageBreak/>
        <w:drawing>
          <wp:inline distT="0" distB="0" distL="0" distR="0">
            <wp:extent cx="5429250" cy="3400425"/>
            <wp:effectExtent l="0" t="0" r="0" b="9525"/>
            <wp:docPr id="6" name="Picture 6" descr="The African Lions Silhouette Light Frame 5 x | Etsy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African Lions Silhouette Light Frame 5 x | Etsy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>
            <wp:extent cx="5731510" cy="2826575"/>
            <wp:effectExtent l="0" t="0" r="2540" b="0"/>
            <wp:docPr id="7" name="Picture 7" descr="African Sunset Painting at PaintingValley.com | Explore collection ...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frican Sunset Painting at PaintingValley.com | Explore collection ...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2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76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DA"/>
    <w:rsid w:val="007656DA"/>
    <w:rsid w:val="00B5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9DF576-F558-4149-A13C-4571D32A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clipart.email%2Fclipart%2Fafrican-silhouette-art-ks1-102451.html&amp;psig=AOvVaw2BJ_uos8PROJa_2ySDe1g1&amp;ust=1589421460575000&amp;source=images&amp;cd=vfe&amp;ved=0CAIQjRxqFwoTCPC53sfer-kCFQAAAAAdAAAAABAT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url=https%3A%2F%2Fsociety6.com%2Fproduct%2Fafrican-sunset-safari-elephant-silhouette-painting_print&amp;psig=AOvVaw2BJ_uos8PROJa_2ySDe1g1&amp;ust=1589421460575000&amp;source=images&amp;cd=vfe&amp;ved=0CAIQjRxqFwoTCPC53sfer-kCFQAAAAAdAAAAABAg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url=https%3A%2F%2Fpaintingvalley.com%2Fafrican-sunset-painting&amp;psig=AOvVaw2BJ_uos8PROJa_2ySDe1g1&amp;ust=1589421460575000&amp;source=images&amp;cd=vfe&amp;ved=0CAIQjRxqFwoTCPC53sfer-kCFQAAAAAdAAAAABA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ogle.co.uk/url?sa=i&amp;url=https%3A%2F%2Fwww.clipart.email%2Fclipart%2Fafrican-silhouette-art-lesson-102304.html&amp;psig=AOvVaw2BJ_uos8PROJa_2ySDe1g1&amp;ust=1589421460575000&amp;source=images&amp;cd=vfe&amp;ved=0CAIQjRxqFwoTCPC53sfer-kCFQAAAAAdAAAAABAI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google.co.uk/url?sa=i&amp;url=https%3A%2F%2Fsociety6.com%2Fproduct%2Fwatercolor-sunset-elephants-silhouette-africa-painting_print&amp;psig=AOvVaw2BJ_uos8PROJa_2ySDe1g1&amp;ust=1589421460575000&amp;source=images&amp;cd=vfe&amp;ved=0CAIQjRxqFwoTCPC53sfer-kCFQAAAAAdAAAAABAZ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google.co.uk/url?sa=i&amp;url=https%3A%2F%2Fwww.pinterest.com.au%2Fpin%2F356206651747343193%2F&amp;psig=AOvVaw2BJ_uos8PROJa_2ySDe1g1&amp;ust=1589421460575000&amp;source=images&amp;cd=vfe&amp;ved=0CAIQjRxqFwoTCPC53sfer-kCFQAAAAAdAAAAABA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google.co.uk/url?sa=i&amp;url=https%3A%2F%2Fwww.etsy.com%2Fsg-en%2Flisting%2F685919230%2Fthe-african-lions-silhouette-light-frame&amp;psig=AOvVaw2BJ_uos8PROJa_2ySDe1g1&amp;ust=1589421460575000&amp;source=images&amp;cd=vfe&amp;ved=0CAIQjRxqFwoTCPC53sfer-kCFQAAAAAdAAAAAB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13E85CF5</Template>
  <TotalTime>2</TotalTime>
  <Pages>5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2020-05-13T01:58:00Z</dcterms:created>
  <dcterms:modified xsi:type="dcterms:W3CDTF">2020-05-13T02:00:00Z</dcterms:modified>
</cp:coreProperties>
</file>