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E6480" w:rsidTr="00DE6480">
        <w:tc>
          <w:tcPr>
            <w:tcW w:w="9918" w:type="dxa"/>
          </w:tcPr>
          <w:p w:rsidR="00DE6480" w:rsidRPr="00DE6480" w:rsidRDefault="002B3C75">
            <w:pPr>
              <w:rPr>
                <w:u w:val="single"/>
              </w:rPr>
            </w:pPr>
            <w:r>
              <w:rPr>
                <w:u w:val="single"/>
              </w:rPr>
              <w:t>Monday</w:t>
            </w:r>
            <w:r w:rsidR="00BB16C2">
              <w:rPr>
                <w:u w:val="single"/>
              </w:rPr>
              <w:t xml:space="preserve"> 11</w:t>
            </w:r>
            <w:r w:rsidR="00A175E1" w:rsidRPr="00A175E1">
              <w:rPr>
                <w:u w:val="single"/>
                <w:vertAlign w:val="superscript"/>
              </w:rPr>
              <w:t>th</w:t>
            </w:r>
            <w:r w:rsidR="00A175E1">
              <w:rPr>
                <w:u w:val="single"/>
              </w:rPr>
              <w:t xml:space="preserve"> May </w:t>
            </w:r>
          </w:p>
          <w:p w:rsidR="00A51AC7" w:rsidRDefault="0028531C">
            <w:r>
              <w:t xml:space="preserve">Life skills – </w:t>
            </w:r>
            <w:r w:rsidR="0012121F">
              <w:t xml:space="preserve">write a lunch menu. Set the table for lunch and take orders from your family. Serve your family and your own food. Clear the table and give your diners a bill. </w:t>
            </w:r>
            <w:r w:rsidR="00527312">
              <w:t xml:space="preserve">There are Menu templates to download, be careful as there are 17 pages of them, so only print the one you need! </w:t>
            </w:r>
          </w:p>
          <w:p w:rsidR="0028531C" w:rsidRDefault="0028531C"/>
          <w:p w:rsidR="00DE6480" w:rsidRDefault="00DE6480">
            <w:r>
              <w:t xml:space="preserve">Maths – </w:t>
            </w:r>
            <w:r w:rsidR="002079AA">
              <w:t xml:space="preserve">go into the kitchen and find 3 different sized cups/beakers and a measuring jug of water. Look at the beakers can you estimate which one holds the most water. Test out your answer. </w:t>
            </w:r>
          </w:p>
          <w:p w:rsidR="00DE6480" w:rsidRDefault="00DE6480"/>
          <w:p w:rsidR="00DE6480" w:rsidRDefault="00DE6480">
            <w:r>
              <w:t>Reading –</w:t>
            </w:r>
            <w:r w:rsidR="008D6608">
              <w:t xml:space="preserve"> read a favourite book or listen to an adult read a book to you. </w:t>
            </w:r>
          </w:p>
          <w:p w:rsidR="00A51AC7" w:rsidRDefault="00A51AC7"/>
          <w:p w:rsidR="00DE6480" w:rsidRDefault="00DE6480">
            <w:r>
              <w:t xml:space="preserve">Cooking – </w:t>
            </w:r>
            <w:r w:rsidR="00CE0007">
              <w:t xml:space="preserve">make </w:t>
            </w:r>
            <w:r w:rsidR="00016812">
              <w:t xml:space="preserve">yourself </w:t>
            </w:r>
            <w:r w:rsidR="00CE0007">
              <w:t xml:space="preserve">a meal that does not involve cooking </w:t>
            </w:r>
            <w:proofErr w:type="spellStart"/>
            <w:r w:rsidR="00CE0007">
              <w:t>eg</w:t>
            </w:r>
            <w:proofErr w:type="spellEnd"/>
            <w:r w:rsidR="00CE0007">
              <w:t xml:space="preserve"> sandwich and salad. </w:t>
            </w:r>
          </w:p>
          <w:p w:rsidR="00DE6480" w:rsidRDefault="00DE6480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>Tuesday</w:t>
            </w:r>
            <w:r w:rsidR="00BB16C2">
              <w:rPr>
                <w:u w:val="single"/>
              </w:rPr>
              <w:t xml:space="preserve"> 12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2079AA">
              <w:t xml:space="preserve">find a milk bottle in the fridge. How much milk can it hold? What kind of measurement does it use? </w:t>
            </w:r>
            <w:proofErr w:type="spellStart"/>
            <w:r w:rsidR="002079AA">
              <w:t>Eg</w:t>
            </w:r>
            <w:proofErr w:type="spellEnd"/>
            <w:r w:rsidR="002079AA">
              <w:t xml:space="preserve"> litres, grams, cm. Where can you find the information? Compare the bottle to other containers in the kitchen</w:t>
            </w:r>
            <w:r w:rsidR="002262C0">
              <w:t>. Which container holds the most and least?</w:t>
            </w:r>
          </w:p>
          <w:p w:rsidR="00DE6480" w:rsidRDefault="00DE6480"/>
          <w:p w:rsidR="009F7327" w:rsidRDefault="00DE6480" w:rsidP="009F7327">
            <w:r>
              <w:t xml:space="preserve">English – </w:t>
            </w:r>
            <w:r w:rsidR="009F7327">
              <w:t xml:space="preserve">Watch a video about rainforests. </w:t>
            </w:r>
          </w:p>
          <w:p w:rsidR="00C13146" w:rsidRDefault="009F7327">
            <w:hyperlink r:id="rId4" w:history="1">
              <w:r w:rsidRPr="00C51730">
                <w:rPr>
                  <w:rStyle w:val="Hyperlink"/>
                </w:rPr>
                <w:t>https://www.youtube.com/watch?v=KMdD6TTDZ_g</w:t>
              </w:r>
            </w:hyperlink>
          </w:p>
          <w:p w:rsidR="00CF79B5" w:rsidRDefault="00CF79B5"/>
          <w:p w:rsidR="00CF79B5" w:rsidRDefault="00CF79B5" w:rsidP="00CF79B5">
            <w:pPr>
              <w:pStyle w:val="Defaul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All pupils – explore the rainforest fruits – banana, mango, pineapple, coconut, lemons, oranges.</w:t>
            </w:r>
          </w:p>
          <w:p w:rsidR="00CF79B5" w:rsidRDefault="00CF79B5" w:rsidP="00CF79B5">
            <w:pPr>
              <w:pStyle w:val="ListParagraph"/>
              <w:tabs>
                <w:tab w:val="left" w:pos="176"/>
              </w:tabs>
              <w:ind w:left="0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Choose the activity which best suits your child’s needs:</w:t>
            </w:r>
          </w:p>
          <w:p w:rsidR="00CF79B5" w:rsidRDefault="00CF79B5" w:rsidP="00CF79B5">
            <w:pPr>
              <w:pStyle w:val="ListParagraph"/>
              <w:tabs>
                <w:tab w:val="left" w:pos="176"/>
              </w:tabs>
              <w:ind w:left="0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Think of words to describe a pineapple. Spell words independently.</w:t>
            </w:r>
          </w:p>
          <w:p w:rsidR="00CF79B5" w:rsidRDefault="00CF79B5" w:rsidP="00CF79B5">
            <w:pPr>
              <w:pStyle w:val="ListParagraph"/>
              <w:tabs>
                <w:tab w:val="left" w:pos="176"/>
              </w:tabs>
              <w:ind w:left="0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Name fruits. Read labels and match them to the correct fruit.</w:t>
            </w:r>
          </w:p>
          <w:p w:rsidR="003A4886" w:rsidRDefault="003A4886" w:rsidP="00CF79B5">
            <w:pPr>
              <w:pStyle w:val="ListParagraph"/>
              <w:tabs>
                <w:tab w:val="left" w:pos="176"/>
              </w:tabs>
              <w:ind w:left="0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Fruit naming and colouring sheet.</w:t>
            </w:r>
          </w:p>
          <w:p w:rsidR="00DE6480" w:rsidRDefault="00DE6480"/>
          <w:p w:rsidR="00DE6480" w:rsidRDefault="00DE6480">
            <w:r>
              <w:t xml:space="preserve">Reading – </w:t>
            </w:r>
            <w:r w:rsidR="00A51AC7">
              <w:t>read a favourite book or listen to an adult read a book to you.</w:t>
            </w:r>
          </w:p>
          <w:p w:rsidR="00DE6480" w:rsidRPr="00DE6480" w:rsidRDefault="00DE6480"/>
        </w:tc>
      </w:tr>
      <w:tr w:rsidR="00DE6480" w:rsidTr="00DE6480">
        <w:tc>
          <w:tcPr>
            <w:tcW w:w="9918" w:type="dxa"/>
          </w:tcPr>
          <w:p w:rsidR="00DE6480" w:rsidRP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>Wednesday</w:t>
            </w:r>
            <w:r w:rsidR="00BB16C2">
              <w:rPr>
                <w:u w:val="single"/>
              </w:rPr>
              <w:t xml:space="preserve"> 13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790C66">
              <w:t xml:space="preserve">decorate the geometric Islamic pattern. Can you make your own pattern with shapes found in your home? </w:t>
            </w:r>
          </w:p>
          <w:p w:rsidR="00DE6480" w:rsidRDefault="00DE6480"/>
          <w:p w:rsidR="00972247" w:rsidRDefault="00DE6480" w:rsidP="00A51AC7">
            <w:r>
              <w:t>English –</w:t>
            </w:r>
            <w:r w:rsidR="00045467">
              <w:t xml:space="preserve"> </w:t>
            </w:r>
            <w:r w:rsidR="00665AA3">
              <w:t>watch video about rainforest animals</w:t>
            </w:r>
          </w:p>
          <w:p w:rsidR="00665AA3" w:rsidRDefault="00665AA3" w:rsidP="00A51AC7">
            <w:hyperlink r:id="rId5" w:history="1">
              <w:r>
                <w:rPr>
                  <w:rStyle w:val="Hyperlink"/>
                </w:rPr>
                <w:t>https://www.youtube.com/watch?v=JEsV5rqbVNQ</w:t>
              </w:r>
            </w:hyperlink>
          </w:p>
          <w:p w:rsidR="00665AA3" w:rsidRDefault="00665AA3" w:rsidP="00A51AC7"/>
          <w:p w:rsidR="00665AA3" w:rsidRDefault="00665AA3" w:rsidP="00A51AC7">
            <w:r>
              <w:t xml:space="preserve">Choose the activity which best suits your child’s needs: </w:t>
            </w:r>
          </w:p>
          <w:p w:rsidR="00665AA3" w:rsidRDefault="00665AA3" w:rsidP="00665AA3">
            <w:pPr>
              <w:pStyle w:val="Defaul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– read the comprehension sheet about the rainforest and answer the questions.</w:t>
            </w:r>
          </w:p>
          <w:p w:rsidR="00665AA3" w:rsidRDefault="00665AA3" w:rsidP="00665AA3">
            <w:pPr>
              <w:pStyle w:val="Defaul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– classify the rainforest animals according to mammals, birds, amphibians and reptiles.</w:t>
            </w:r>
          </w:p>
          <w:p w:rsidR="00665AA3" w:rsidRDefault="00665AA3" w:rsidP="00665AA3">
            <w:pPr>
              <w:pStyle w:val="Defaul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– cut out the animals and make them into stick puppets.</w:t>
            </w:r>
          </w:p>
          <w:p w:rsidR="00365E0D" w:rsidRDefault="00365E0D"/>
          <w:p w:rsidR="00365E0D" w:rsidRDefault="00365E0D" w:rsidP="00365E0D">
            <w:r>
              <w:t>Reading – read a favourite book or listen to an adult read a book to you.</w:t>
            </w:r>
          </w:p>
          <w:p w:rsidR="00365E0D" w:rsidRDefault="00365E0D"/>
          <w:p w:rsidR="001341F2" w:rsidRDefault="001341F2">
            <w:r>
              <w:t>RE</w:t>
            </w:r>
            <w:r w:rsidR="00365E0D">
              <w:t xml:space="preserve"> –</w:t>
            </w:r>
            <w:r>
              <w:t xml:space="preserve"> watch Newsround item about Ramadan</w:t>
            </w:r>
          </w:p>
          <w:p w:rsidR="001341F2" w:rsidRDefault="001341F2">
            <w:hyperlink r:id="rId6" w:history="1">
              <w:r>
                <w:rPr>
                  <w:rStyle w:val="Hyperlink"/>
                </w:rPr>
                <w:t>https://www.bbc.co.uk/newsround/23286976</w:t>
              </w:r>
            </w:hyperlink>
          </w:p>
          <w:p w:rsidR="001341F2" w:rsidRDefault="001341F2"/>
          <w:p w:rsidR="00365E0D" w:rsidRDefault="001341F2" w:rsidP="00D71174">
            <w:pPr>
              <w:jc w:val="both"/>
            </w:pPr>
            <w:r>
              <w:t xml:space="preserve">Make a lantern to celebrate the Islamic </w:t>
            </w:r>
            <w:r w:rsidR="00790C66">
              <w:t xml:space="preserve">period of </w:t>
            </w:r>
            <w:r>
              <w:t>Ramadan</w:t>
            </w:r>
            <w:r w:rsidR="00790C66">
              <w:t xml:space="preserve">. </w:t>
            </w:r>
            <w:r w:rsidR="00365E0D">
              <w:t xml:space="preserve"> </w:t>
            </w:r>
          </w:p>
          <w:p w:rsidR="00365E0D" w:rsidRDefault="00365E0D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Thursday </w:t>
            </w:r>
            <w:r w:rsidR="00BB16C2">
              <w:rPr>
                <w:u w:val="single"/>
              </w:rPr>
              <w:t>14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34786D" w:rsidRDefault="00A4212D" w:rsidP="00A4212D">
            <w:r>
              <w:t>Maths –</w:t>
            </w:r>
            <w:r w:rsidR="00550EF3">
              <w:t xml:space="preserve"> </w:t>
            </w:r>
            <w:r w:rsidR="0034786D">
              <w:t xml:space="preserve">Capacity work sheets – choose the one that best suits your child’s needs. </w:t>
            </w:r>
          </w:p>
          <w:p w:rsidR="00A4212D" w:rsidRDefault="00A4212D" w:rsidP="00A4212D"/>
          <w:p w:rsidR="00CE0007" w:rsidRDefault="00A4212D" w:rsidP="009F7327">
            <w:r>
              <w:t>English –</w:t>
            </w:r>
            <w:r w:rsidR="00912D16">
              <w:t xml:space="preserve"> watch video about rainforest animals again. </w:t>
            </w:r>
            <w:r w:rsidR="00CE0007">
              <w:t xml:space="preserve">Choose a reptile to write about. Describe the creature and where it lives. Think about the skin, colour, texture. What do you think it eats? </w:t>
            </w:r>
          </w:p>
          <w:p w:rsidR="00A4212D" w:rsidRDefault="00A4212D" w:rsidP="00A4212D"/>
          <w:p w:rsidR="00A4212D" w:rsidRDefault="00A4212D" w:rsidP="00A4212D">
            <w:r>
              <w:t xml:space="preserve">Science – </w:t>
            </w:r>
            <w:r w:rsidR="00CE0007">
              <w:t xml:space="preserve">Draw a reptile and label the parts of its body. </w:t>
            </w:r>
          </w:p>
          <w:p w:rsidR="00027280" w:rsidRDefault="00027280" w:rsidP="00A4212D"/>
          <w:p w:rsidR="0034786D" w:rsidRPr="009700F5" w:rsidRDefault="00027280">
            <w:r>
              <w:t>Reading – read a book to an adult to listen to an adult read a book to you</w:t>
            </w:r>
            <w:bookmarkStart w:id="0" w:name="_GoBack"/>
            <w:bookmarkEnd w:id="0"/>
          </w:p>
        </w:tc>
      </w:tr>
      <w:tr w:rsidR="00DE6480" w:rsidTr="00DE6480">
        <w:tc>
          <w:tcPr>
            <w:tcW w:w="9918" w:type="dxa"/>
          </w:tcPr>
          <w:p w:rsidR="00E05A8C" w:rsidRDefault="00005D8C" w:rsidP="00A51AC7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 xml:space="preserve">Friday </w:t>
            </w:r>
            <w:r w:rsidR="00BB16C2">
              <w:rPr>
                <w:u w:val="single"/>
              </w:rPr>
              <w:t>15</w:t>
            </w:r>
            <w:r w:rsidR="00FD103D" w:rsidRPr="00FD103D">
              <w:rPr>
                <w:u w:val="single"/>
                <w:vertAlign w:val="superscript"/>
              </w:rPr>
              <w:t>th</w:t>
            </w:r>
            <w:r w:rsidR="00FD103D">
              <w:rPr>
                <w:u w:val="single"/>
              </w:rPr>
              <w:t xml:space="preserve"> </w:t>
            </w:r>
            <w:r w:rsidR="00A51AC7">
              <w:rPr>
                <w:u w:val="single"/>
              </w:rPr>
              <w:t>May</w:t>
            </w:r>
          </w:p>
          <w:p w:rsidR="00AD7182" w:rsidRPr="00E05A8C" w:rsidRDefault="00FD103D" w:rsidP="00A51AC7">
            <w:pPr>
              <w:rPr>
                <w:u w:val="single"/>
              </w:rPr>
            </w:pPr>
            <w:r>
              <w:t xml:space="preserve"> English – </w:t>
            </w:r>
            <w:r w:rsidR="009F7327">
              <w:t>label the things and colours you can see in Monet’s water lilies painting. Make your own picture inspired by the water lily painting.</w:t>
            </w:r>
          </w:p>
          <w:p w:rsidR="00FD103D" w:rsidRDefault="00FD103D" w:rsidP="00A51AC7"/>
          <w:p w:rsidR="00FD103D" w:rsidRDefault="00FD103D" w:rsidP="00A51AC7">
            <w:r>
              <w:t xml:space="preserve">Reading – </w:t>
            </w:r>
            <w:r w:rsidR="00155E4B">
              <w:t xml:space="preserve">read a book with an adult and spot any rhyming words. </w:t>
            </w:r>
          </w:p>
          <w:p w:rsidR="00FD103D" w:rsidRDefault="00FD103D" w:rsidP="00A51AC7"/>
          <w:p w:rsidR="00FD103D" w:rsidRPr="00BB16C2" w:rsidRDefault="00FD103D" w:rsidP="00A51AC7">
            <w:r>
              <w:t xml:space="preserve">Art </w:t>
            </w:r>
            <w:r w:rsidR="0028531C">
              <w:t>–</w:t>
            </w:r>
            <w:r>
              <w:t xml:space="preserve"> </w:t>
            </w:r>
            <w:r w:rsidR="0028531C">
              <w:t>Make a 3D picture of a waterlily (see demonstration picture</w:t>
            </w:r>
            <w:r w:rsidR="000C7E1F">
              <w:t xml:space="preserve"> for ideas</w:t>
            </w:r>
            <w:r w:rsidR="0028531C">
              <w:t>)</w:t>
            </w:r>
          </w:p>
          <w:p w:rsidR="00005D8C" w:rsidRPr="00005D8C" w:rsidRDefault="00005D8C"/>
        </w:tc>
      </w:tr>
    </w:tbl>
    <w:p w:rsidR="00FD103D" w:rsidRDefault="00FD103D"/>
    <w:sectPr w:rsidR="00FD103D" w:rsidSect="00027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480"/>
    <w:rsid w:val="00005D8C"/>
    <w:rsid w:val="00016812"/>
    <w:rsid w:val="00027280"/>
    <w:rsid w:val="00045467"/>
    <w:rsid w:val="000B3CBB"/>
    <w:rsid w:val="000C7E1F"/>
    <w:rsid w:val="0012121F"/>
    <w:rsid w:val="001341F2"/>
    <w:rsid w:val="00155E4B"/>
    <w:rsid w:val="00173803"/>
    <w:rsid w:val="001B7A9C"/>
    <w:rsid w:val="002079AA"/>
    <w:rsid w:val="002262C0"/>
    <w:rsid w:val="0027784C"/>
    <w:rsid w:val="0028531C"/>
    <w:rsid w:val="002B3C75"/>
    <w:rsid w:val="00321876"/>
    <w:rsid w:val="0034786D"/>
    <w:rsid w:val="00365E0D"/>
    <w:rsid w:val="003832FA"/>
    <w:rsid w:val="0038586A"/>
    <w:rsid w:val="003A4886"/>
    <w:rsid w:val="004058FA"/>
    <w:rsid w:val="00431792"/>
    <w:rsid w:val="004B324A"/>
    <w:rsid w:val="004F52EF"/>
    <w:rsid w:val="00527312"/>
    <w:rsid w:val="00550EF3"/>
    <w:rsid w:val="005643D6"/>
    <w:rsid w:val="00571B26"/>
    <w:rsid w:val="005C2DF5"/>
    <w:rsid w:val="00665AA3"/>
    <w:rsid w:val="007813E4"/>
    <w:rsid w:val="00790C66"/>
    <w:rsid w:val="00813EF1"/>
    <w:rsid w:val="00863473"/>
    <w:rsid w:val="008D6608"/>
    <w:rsid w:val="008E0F73"/>
    <w:rsid w:val="00912D16"/>
    <w:rsid w:val="009700F5"/>
    <w:rsid w:val="00972247"/>
    <w:rsid w:val="009C51D8"/>
    <w:rsid w:val="009F7327"/>
    <w:rsid w:val="00A1045E"/>
    <w:rsid w:val="00A175E1"/>
    <w:rsid w:val="00A4212D"/>
    <w:rsid w:val="00A51AC7"/>
    <w:rsid w:val="00AD7182"/>
    <w:rsid w:val="00B06843"/>
    <w:rsid w:val="00BB16C2"/>
    <w:rsid w:val="00BD6A38"/>
    <w:rsid w:val="00C05FED"/>
    <w:rsid w:val="00C13146"/>
    <w:rsid w:val="00C826C5"/>
    <w:rsid w:val="00CE0007"/>
    <w:rsid w:val="00CF108F"/>
    <w:rsid w:val="00CF79B5"/>
    <w:rsid w:val="00D0522F"/>
    <w:rsid w:val="00D71174"/>
    <w:rsid w:val="00DE6480"/>
    <w:rsid w:val="00E05A8C"/>
    <w:rsid w:val="00F35F8E"/>
    <w:rsid w:val="00F54AE0"/>
    <w:rsid w:val="00FD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D1F3"/>
  <w15:chartTrackingRefBased/>
  <w15:docId w15:val="{7C020995-B481-4B96-99EC-7966DD05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5E0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3803"/>
    <w:rPr>
      <w:color w:val="605E5C"/>
      <w:shd w:val="clear" w:color="auto" w:fill="E1DFDD"/>
    </w:rPr>
  </w:style>
  <w:style w:type="paragraph" w:customStyle="1" w:styleId="Default">
    <w:name w:val="Default"/>
    <w:rsid w:val="00CF79B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CF79B5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round/23286976" TargetMode="External"/><Relationship Id="rId5" Type="http://schemas.openxmlformats.org/officeDocument/2006/relationships/hyperlink" Target="https://www.youtube.com/watch?v=JEsV5rqbVNQ" TargetMode="External"/><Relationship Id="rId4" Type="http://schemas.openxmlformats.org/officeDocument/2006/relationships/hyperlink" Target="https://www.youtube.com/watch?v=KMdD6TTDZ_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A8830628</Template>
  <TotalTime>56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Leisa Bridge</cp:lastModifiedBy>
  <cp:revision>10</cp:revision>
  <dcterms:created xsi:type="dcterms:W3CDTF">2020-05-10T13:26:00Z</dcterms:created>
  <dcterms:modified xsi:type="dcterms:W3CDTF">2020-05-10T14:27:00Z</dcterms:modified>
</cp:coreProperties>
</file>