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178" w:rsidRDefault="005342F7">
      <w:pPr>
        <w:sectPr w:rsidR="007E5178" w:rsidSect="007E51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1981835</wp:posOffset>
                </wp:positionH>
                <wp:positionV relativeFrom="paragraph">
                  <wp:posOffset>2149475</wp:posOffset>
                </wp:positionV>
                <wp:extent cx="7440930" cy="3836670"/>
                <wp:effectExtent l="0" t="0" r="0" b="0"/>
                <wp:wrapNone/>
                <wp:docPr id="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56.05pt;margin-top:169.25pt;width:585.9pt;height:302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p w:rsidR="007E5178" w:rsidRDefault="005342F7">
      <w:pPr>
        <w:sectPr w:rsidR="007E5178" w:rsidSect="007E5178">
          <w:headerReference w:type="default" r:id="rId1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2098040</wp:posOffset>
                </wp:positionV>
                <wp:extent cx="7440930" cy="383667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31.05pt;margin-top:165.2pt;width:585.9pt;height:302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p w:rsidR="007E5178" w:rsidRDefault="005342F7">
      <w:pPr>
        <w:sectPr w:rsidR="007E5178" w:rsidSect="007E5178">
          <w:headerReference w:type="default" r:id="rId14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2026285</wp:posOffset>
                </wp:positionH>
                <wp:positionV relativeFrom="paragraph">
                  <wp:posOffset>2115820</wp:posOffset>
                </wp:positionV>
                <wp:extent cx="7440930" cy="383667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159.55pt;margin-top:166.6pt;width:585.9pt;height:302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p w:rsidR="00A46DDE" w:rsidRDefault="00A46DDE">
      <w:pPr>
        <w:sectPr w:rsidR="00A46DDE" w:rsidSect="007E5178">
          <w:headerReference w:type="default" r:id="rId15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7E5178" w:rsidRDefault="005342F7">
      <w:pPr>
        <w:sectPr w:rsidR="007E5178" w:rsidSect="007E5178">
          <w:headerReference w:type="default" r:id="rId16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2421890</wp:posOffset>
                </wp:positionH>
                <wp:positionV relativeFrom="paragraph">
                  <wp:posOffset>1960245</wp:posOffset>
                </wp:positionV>
                <wp:extent cx="7440930" cy="383667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190.7pt;margin-top:154.35pt;width:585.9pt;height:302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p w:rsidR="007E5178" w:rsidRDefault="005342F7">
      <w:pPr>
        <w:sectPr w:rsidR="007E5178" w:rsidSect="007E5178">
          <w:headerReference w:type="default" r:id="rId17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2007870</wp:posOffset>
                </wp:positionH>
                <wp:positionV relativeFrom="paragraph">
                  <wp:posOffset>2115820</wp:posOffset>
                </wp:positionV>
                <wp:extent cx="7440930" cy="383667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158.1pt;margin-top:166.6pt;width:585.9pt;height:30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p w:rsidR="007E5178" w:rsidRDefault="005342F7">
      <w:pPr>
        <w:sectPr w:rsidR="007E5178" w:rsidSect="007E5178">
          <w:headerReference w:type="default" r:id="rId18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412115</wp:posOffset>
                </wp:positionH>
                <wp:positionV relativeFrom="paragraph">
                  <wp:posOffset>2115820</wp:posOffset>
                </wp:positionV>
                <wp:extent cx="7440930" cy="383667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32.45pt;margin-top:166.6pt;width:585.9pt;height:30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p w:rsidR="007E5178" w:rsidRDefault="005342F7">
      <w:pPr>
        <w:sectPr w:rsidR="007E5178" w:rsidSect="007E5178">
          <w:headerReference w:type="default" r:id="rId19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1990090</wp:posOffset>
                </wp:positionH>
                <wp:positionV relativeFrom="paragraph">
                  <wp:posOffset>2079625</wp:posOffset>
                </wp:positionV>
                <wp:extent cx="7440930" cy="383667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156.7pt;margin-top:163.75pt;width:585.9pt;height:30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p w:rsidR="003857A4" w:rsidRDefault="005342F7" w:rsidP="007E517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2115820</wp:posOffset>
                </wp:positionV>
                <wp:extent cx="7440930" cy="383667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0930" cy="383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1B3" w:rsidRPr="00B07237" w:rsidRDefault="006161B3" w:rsidP="006161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</w:pPr>
                            <w:r w:rsidRPr="00B07237">
                              <w:rPr>
                                <w:rFonts w:ascii="Twinkl" w:hAnsi="Twinkl"/>
                                <w:b/>
                                <w:color w:val="FFFFFF"/>
                                <w:sz w:val="96"/>
                                <w:szCs w:val="9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3" type="#_x0000_t202" style="position:absolute;margin-left:31.05pt;margin-top:166.6pt;width:585.9pt;height:30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" filled="f" stroked="f" strokeweight=".5pt">
                <v:path arrowok="t"/>
                <v:textbox>
                  <w:txbxContent>
                    <w:p w:rsidR="006161B3" w:rsidRPr="00B07237" w:rsidRDefault="006161B3" w:rsidP="006161B3">
                      <w:pPr>
                        <w:jc w:val="center"/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</w:pPr>
                      <w:r w:rsidRPr="00B07237">
                        <w:rPr>
                          <w:rFonts w:ascii="Twinkl" w:hAnsi="Twinkl"/>
                          <w:b/>
                          <w:color w:val="FFFFFF"/>
                          <w:sz w:val="96"/>
                          <w:szCs w:val="9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57A4" w:rsidSect="007E5178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76B" w:rsidRDefault="008E676B" w:rsidP="007E5178">
      <w:pPr>
        <w:spacing w:after="0" w:line="240" w:lineRule="auto"/>
      </w:pPr>
      <w:r>
        <w:separator/>
      </w:r>
    </w:p>
  </w:endnote>
  <w:endnote w:type="continuationSeparator" w:id="0">
    <w:p w:rsidR="008E676B" w:rsidRDefault="008E676B" w:rsidP="007E5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E709059D-500F-44E8-8B83-C81B9A8540D4}"/>
    <w:embedBold r:id="rId2" w:fontKey="{13AF70CA-2D1F-4586-960A-A8D6B3A7B0E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Bold r:id="rId3" w:fontKey="{5CE936FE-8C30-457E-84F3-7DFEE5BB9D9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D85B6B14-2628-4BD8-8A78-EF8B9C88AA5A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00A" w:rsidRDefault="001810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00A" w:rsidRDefault="005342F7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posOffset>671195</wp:posOffset>
          </wp:positionH>
          <wp:positionV relativeFrom="paragraph">
            <wp:posOffset>-1762125</wp:posOffset>
          </wp:positionV>
          <wp:extent cx="502920" cy="228600"/>
          <wp:effectExtent l="38100" t="76200" r="0" b="5715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575" t="69844" r="8443" b="26953"/>
                  <a:stretch>
                    <a:fillRect/>
                  </a:stretch>
                </pic:blipFill>
                <pic:spPr bwMode="auto">
                  <a:xfrm rot="-878582">
                    <a:off x="0" y="0"/>
                    <a:ext cx="50292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00A" w:rsidRDefault="001810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76B" w:rsidRDefault="008E676B" w:rsidP="007E5178">
      <w:pPr>
        <w:spacing w:after="0" w:line="240" w:lineRule="auto"/>
      </w:pPr>
      <w:r>
        <w:separator/>
      </w:r>
    </w:p>
  </w:footnote>
  <w:footnote w:type="continuationSeparator" w:id="0">
    <w:p w:rsidR="008E676B" w:rsidRDefault="008E676B" w:rsidP="007E5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00A" w:rsidRDefault="001810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414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-252095</wp:posOffset>
          </wp:positionV>
          <wp:extent cx="10093960" cy="7146925"/>
          <wp:effectExtent l="0" t="0" r="0" b="0"/>
          <wp:wrapNone/>
          <wp:docPr id="8" name="Picture 1" descr="Red Lea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d Lea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46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00A" w:rsidRDefault="0018100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-247015</wp:posOffset>
          </wp:positionV>
          <wp:extent cx="10093960" cy="7136130"/>
          <wp:effectExtent l="0" t="0" r="0" b="0"/>
          <wp:wrapNone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-252095</wp:posOffset>
          </wp:positionV>
          <wp:extent cx="10093960" cy="7136130"/>
          <wp:effectExtent l="0" t="0" r="0" b="0"/>
          <wp:wrapNone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-252095</wp:posOffset>
          </wp:positionV>
          <wp:extent cx="10093960" cy="7136130"/>
          <wp:effectExtent l="0" t="0" r="0" b="0"/>
          <wp:wrapNone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DDE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-252095</wp:posOffset>
          </wp:positionV>
          <wp:extent cx="10093960" cy="713613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46DDE" w:rsidRDefault="00A46DDE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-252095</wp:posOffset>
          </wp:positionV>
          <wp:extent cx="10093960" cy="7136130"/>
          <wp:effectExtent l="0" t="0" r="0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-252095</wp:posOffset>
          </wp:positionV>
          <wp:extent cx="10093960" cy="7136130"/>
          <wp:effectExtent l="0" t="0" r="0" b="0"/>
          <wp:wrapNone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-252095</wp:posOffset>
          </wp:positionV>
          <wp:extent cx="10093960" cy="713613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178" w:rsidRDefault="005342F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-252095</wp:posOffset>
          </wp:positionV>
          <wp:extent cx="10093960" cy="7136130"/>
          <wp:effectExtent l="0" t="0" r="0" b="0"/>
          <wp:wrapNone/>
          <wp:docPr id="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960" cy="713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5178" w:rsidRDefault="007E51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178"/>
    <w:rsid w:val="000E2ED1"/>
    <w:rsid w:val="0018100A"/>
    <w:rsid w:val="003857A4"/>
    <w:rsid w:val="004B1CAF"/>
    <w:rsid w:val="005342F7"/>
    <w:rsid w:val="005B50AE"/>
    <w:rsid w:val="006161B3"/>
    <w:rsid w:val="00757493"/>
    <w:rsid w:val="007E5178"/>
    <w:rsid w:val="008E676B"/>
    <w:rsid w:val="00A46DDE"/>
    <w:rsid w:val="00B07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5:chartTrackingRefBased/>
  <w15:docId w15:val="{348FA056-AC94-44F2-BE68-FEC37C1F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51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178"/>
  </w:style>
  <w:style w:type="paragraph" w:styleId="Footer">
    <w:name w:val="footer"/>
    <w:basedOn w:val="Normal"/>
    <w:link w:val="FooterChar"/>
    <w:uiPriority w:val="99"/>
    <w:unhideWhenUsed/>
    <w:rsid w:val="007E51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19" Type="http://schemas.openxmlformats.org/officeDocument/2006/relationships/header" Target="header10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D8097-1A3C-4855-A1A2-EF3FFAA3E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D367E507</Template>
  <TotalTime>1</TotalTime>
  <Pages>9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twinkl-83@outlook.com</dc:creator>
  <cp:keywords/>
  <dc:description/>
  <cp:lastModifiedBy>Ruth Fahey</cp:lastModifiedBy>
  <cp:revision>2</cp:revision>
  <dcterms:created xsi:type="dcterms:W3CDTF">2020-05-04T10:10:00Z</dcterms:created>
  <dcterms:modified xsi:type="dcterms:W3CDTF">2020-05-04T10:10:00Z</dcterms:modified>
</cp:coreProperties>
</file>