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English Homework - Look, cover, write, check</w:t>
      </w:r>
      <w:r w:rsidR="00770BDE">
        <w:rPr>
          <w:rFonts w:ascii="SassoonPrimaryInfant" w:hAnsi="SassoonPrimaryInfant"/>
          <w:sz w:val="40"/>
          <w:szCs w:val="40"/>
        </w:rPr>
        <w:t>, write. Entry level 3</w:t>
      </w:r>
      <w:r>
        <w:rPr>
          <w:rFonts w:ascii="SassoonPrimaryInfant" w:hAnsi="SassoonPrimaryInfant"/>
          <w:sz w:val="40"/>
          <w:szCs w:val="40"/>
        </w:rPr>
        <w:t xml:space="preserve">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7476F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listen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476F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fasten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476F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whistle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476F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criticise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476F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receive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476F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purpose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7476F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increase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7476F1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recent</w:t>
            </w:r>
            <w:bookmarkStart w:id="0" w:name="_GoBack"/>
            <w:bookmarkEnd w:id="0"/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301517"/>
    <w:rsid w:val="00663165"/>
    <w:rsid w:val="007476F1"/>
    <w:rsid w:val="00770690"/>
    <w:rsid w:val="00770BDE"/>
    <w:rsid w:val="00B06996"/>
    <w:rsid w:val="00C0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6EE1ABB</Template>
  <TotalTime>0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2019-09-29T12:18:00Z</dcterms:created>
  <dcterms:modified xsi:type="dcterms:W3CDTF">2019-09-29T12:18:00Z</dcterms:modified>
</cp:coreProperties>
</file>