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English Homework - Look, cover, write, check</w:t>
      </w:r>
      <w:r w:rsidR="00770BDE">
        <w:rPr>
          <w:rFonts w:ascii="SassoonPrimaryInfant" w:hAnsi="SassoonPrimaryInfant"/>
          <w:sz w:val="40"/>
          <w:szCs w:val="40"/>
        </w:rPr>
        <w:t>, write. Entry level 3</w:t>
      </w:r>
      <w:r>
        <w:rPr>
          <w:rFonts w:ascii="SassoonPrimaryInfant" w:hAnsi="SassoonPrimaryInfant"/>
          <w:sz w:val="40"/>
          <w:szCs w:val="40"/>
        </w:rPr>
        <w:t xml:space="preserve">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B06996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occasion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06996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according</w:t>
            </w:r>
            <w:r w:rsidR="00770BDE">
              <w:rPr>
                <w:rFonts w:ascii="SassoonPrimaryInfant" w:hAnsi="SassoonPrimaryInfant"/>
                <w:sz w:val="40"/>
                <w:szCs w:val="40"/>
              </w:rPr>
              <w:t xml:space="preserve"> 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06996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picture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06996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actual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06996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rough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06996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tough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B06996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cough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B06996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enough</w:t>
            </w:r>
            <w:bookmarkStart w:id="0" w:name="_GoBack"/>
            <w:bookmarkEnd w:id="0"/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301517"/>
    <w:rsid w:val="00663165"/>
    <w:rsid w:val="00770690"/>
    <w:rsid w:val="00770BDE"/>
    <w:rsid w:val="00B06996"/>
    <w:rsid w:val="00C0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FC2013BF</Template>
  <TotalTime>0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2019-09-23T18:52:00Z</dcterms:created>
  <dcterms:modified xsi:type="dcterms:W3CDTF">2019-09-23T18:52:00Z</dcterms:modified>
</cp:coreProperties>
</file>