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come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 xml:space="preserve">some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know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done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one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9522D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gone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E4BD5"/>
    <w:rsid w:val="00663165"/>
    <w:rsid w:val="00770690"/>
    <w:rsid w:val="009522D0"/>
    <w:rsid w:val="00B17CEF"/>
    <w:rsid w:val="00E1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645CD13D</Template>
  <TotalTime>0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2019-11-10T22:11:00Z</dcterms:created>
  <dcterms:modified xsi:type="dcterms:W3CDTF">2019-11-10T22:11:00Z</dcterms:modified>
</cp:coreProperties>
</file>