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get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give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change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large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have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17CEF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l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0"/>
                <w:szCs w:val="40"/>
              </w:rPr>
              <w:t>ive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E4BD5"/>
    <w:rsid w:val="00663165"/>
    <w:rsid w:val="00770690"/>
    <w:rsid w:val="00B17CEF"/>
    <w:rsid w:val="00E1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5700CF82</Template>
  <TotalTime>0</TotalTime>
  <Pages>2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2019-10-13T11:08:00Z</dcterms:created>
  <dcterms:modified xsi:type="dcterms:W3CDTF">2019-10-13T11:08:00Z</dcterms:modified>
</cp:coreProperties>
</file>