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miss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cross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house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who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write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E1318A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wrote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663165"/>
    <w:rsid w:val="00770690"/>
    <w:rsid w:val="00E1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BD7105FA</Template>
  <TotalTime>1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2019-09-23T18:48:00Z</dcterms:created>
  <dcterms:modified xsi:type="dcterms:W3CDTF">2019-09-23T18:48:00Z</dcterms:modified>
</cp:coreProperties>
</file>