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520" w:rsidRDefault="00201B66" w:rsidP="00201B66">
      <w:pPr>
        <w:jc w:val="center"/>
        <w:rPr>
          <w:u w:val="single"/>
        </w:rPr>
      </w:pPr>
      <w:r w:rsidRPr="00201B66">
        <w:rPr>
          <w:u w:val="single"/>
        </w:rPr>
        <w:t>Innovate English Home Learning</w:t>
      </w:r>
    </w:p>
    <w:p w:rsidR="00201B66" w:rsidRDefault="00201B66" w:rsidP="00201B66">
      <w:r w:rsidRPr="00201B66">
        <w:t xml:space="preserve">Hi Innovate!  </w:t>
      </w:r>
      <w:r>
        <w:t>This is weird.  Being at home and not at school is strange.  We talked about it lots in English but we didn’t expect it to happen.  It did.  I hope you are enjoying it and I hope you are finding time to have some fun.  It turns out being at home isn’t as scary as we thought it would be, but maybe it is a little more boring than we expected.  I have written some tasks below for you to do whilst you are at home.  You don’t need anything special except a pen, a book or paper and access to a TV or the internet (if you have both, fab!).  Anything you complete at home can come back to school when we return for me to see, or you can keep it for yourself and your family, it is your choice.  I would certainly love to see anything you choose to share with me though.  Innovate have some of the best storytellers in the whole of Ifield School!</w:t>
      </w:r>
    </w:p>
    <w:p w:rsidR="00201B66" w:rsidRPr="00201B66" w:rsidRDefault="00201B66" w:rsidP="00201B66"/>
    <w:p w:rsidR="00201B66" w:rsidRDefault="00201B66" w:rsidP="00201B66">
      <w:pPr>
        <w:rPr>
          <w:u w:val="single"/>
        </w:rPr>
      </w:pPr>
      <w:r>
        <w:rPr>
          <w:u w:val="single"/>
        </w:rPr>
        <w:t>Tasks you can do each week:</w:t>
      </w:r>
    </w:p>
    <w:p w:rsidR="00201B66" w:rsidRDefault="00201B66" w:rsidP="00201B66">
      <w:pPr>
        <w:pStyle w:val="ListParagraph"/>
        <w:numPr>
          <w:ilvl w:val="0"/>
          <w:numId w:val="1"/>
        </w:numPr>
      </w:pPr>
      <w:r>
        <w:t xml:space="preserve">Watch Newsround.  (CBBC 9.15am, 12.10pm, 4pm or BBC iPlayer or Google ‘watch </w:t>
      </w:r>
      <w:proofErr w:type="spellStart"/>
      <w:r>
        <w:t>newsround</w:t>
      </w:r>
      <w:proofErr w:type="spellEnd"/>
      <w:r>
        <w:t>’)</w:t>
      </w:r>
    </w:p>
    <w:p w:rsidR="00201B66" w:rsidRDefault="00201B66" w:rsidP="00201B66">
      <w:r>
        <w:t xml:space="preserve">If you have brothers or sisters, watch with them. Make a Newsround Quiz like we do in class.  </w:t>
      </w:r>
      <w:r w:rsidRPr="00201B66">
        <w:rPr>
          <w:b/>
          <w:u w:val="single"/>
        </w:rPr>
        <w:t xml:space="preserve">YOU </w:t>
      </w:r>
      <w:r>
        <w:t>will have to be the Quizmaster.  Listen to Newsround, make notes and then ask questions.  If it is difficult, watch Newsround on your own first, then let your siblings/family watch and ask them questions. We would use House Points in class for correct answers, discuss and decide with the adult in your house what the prize can be.</w:t>
      </w:r>
    </w:p>
    <w:p w:rsidR="00201B66" w:rsidRDefault="00201B66" w:rsidP="00201B66">
      <w:r>
        <w:t xml:space="preserve">If it is just you at home with your parents/carers, watch Newsround then summarise what you have heard into a shorter version that you can </w:t>
      </w:r>
      <w:r>
        <w:rPr>
          <w:i/>
        </w:rPr>
        <w:t xml:space="preserve">tell </w:t>
      </w:r>
      <w:r>
        <w:t>people.  Become a Newsreader for your household and deliver the news.  With an adult to help you, try to see how many of the news stories you learned about are in the news that they have watched/listened to.</w:t>
      </w:r>
    </w:p>
    <w:p w:rsidR="00201B66" w:rsidRDefault="00201B66" w:rsidP="00201B66"/>
    <w:p w:rsidR="00201B66" w:rsidRDefault="00201B66" w:rsidP="00201B66">
      <w:pPr>
        <w:pStyle w:val="ListParagraph"/>
        <w:numPr>
          <w:ilvl w:val="0"/>
          <w:numId w:val="1"/>
        </w:numPr>
      </w:pPr>
      <w:r>
        <w:t xml:space="preserve">Write a diary for the week. </w:t>
      </w:r>
    </w:p>
    <w:p w:rsidR="00201B66" w:rsidRDefault="00201B66" w:rsidP="00201B66">
      <w:r>
        <w:t>A diary can include anything, but must be written in FIRST PERSON (I and me, not they and them).  Write about what you are doing at home, what is happening in the world, what the weather is doing today, who you would like to speak to, how you are feeling and any other information you would like to add.  Diaries do not need to be perfect, they can have spelling mistakes.  Use a diary as your space to write about anything that you like.  You can choose to share it with adults at home or me when we get back to school, or you can keep it for yourself.</w:t>
      </w:r>
    </w:p>
    <w:p w:rsidR="00201B66" w:rsidRDefault="00201B66" w:rsidP="00201B66"/>
    <w:p w:rsidR="00201B66" w:rsidRDefault="00201B66" w:rsidP="00201B66">
      <w:pPr>
        <w:pStyle w:val="ListParagraph"/>
        <w:numPr>
          <w:ilvl w:val="0"/>
          <w:numId w:val="1"/>
        </w:numPr>
      </w:pPr>
      <w:r>
        <w:t>Read a book, magazine or story online.</w:t>
      </w:r>
    </w:p>
    <w:p w:rsidR="00201B66" w:rsidRDefault="00201B66" w:rsidP="00201B66">
      <w:r>
        <w:t>Read anything.  It can be your favourite book, articles on interesting websites, a magazine article, a joke book – you choose.  Just read. You can read to your siblings, or read with an adult, or on your own.   Make sure you have fun.  If this one is not fun, stop.  We can work on it when you get back to school.</w:t>
      </w:r>
    </w:p>
    <w:p w:rsidR="00201B66" w:rsidRDefault="00201B66" w:rsidP="00201B66"/>
    <w:p w:rsidR="00201B66" w:rsidRDefault="00201B66" w:rsidP="00201B66">
      <w:pPr>
        <w:pStyle w:val="ListParagraph"/>
        <w:numPr>
          <w:ilvl w:val="0"/>
          <w:numId w:val="1"/>
        </w:numPr>
      </w:pPr>
      <w:r>
        <w:t xml:space="preserve">If you have internet access, spend time on CBBC website. </w:t>
      </w:r>
      <w:hyperlink r:id="rId7" w:history="1">
        <w:r w:rsidRPr="00BB1B39">
          <w:rPr>
            <w:rStyle w:val="Hyperlink"/>
          </w:rPr>
          <w:t>www.</w:t>
        </w:r>
        <w:r w:rsidRPr="00BB1B39">
          <w:rPr>
            <w:rStyle w:val="Hyperlink"/>
          </w:rPr>
          <w:t>b</w:t>
        </w:r>
        <w:r w:rsidRPr="00BB1B39">
          <w:rPr>
            <w:rStyle w:val="Hyperlink"/>
          </w:rPr>
          <w:t>bc.co.uk/cbbc</w:t>
        </w:r>
      </w:hyperlink>
      <w:r>
        <w:t xml:space="preserve"> </w:t>
      </w:r>
    </w:p>
    <w:p w:rsidR="00201B66" w:rsidRDefault="00201B66" w:rsidP="00201B66">
      <w:r>
        <w:lastRenderedPageBreak/>
        <w:t>Do anything on here; play games, read articles, watch videos, try the puzzles, try a quiz.  Have fun on this one. You will be developing lots of skills so don’t worry about making it feel like work.</w:t>
      </w:r>
    </w:p>
    <w:p w:rsidR="00201B66" w:rsidRDefault="00201B66" w:rsidP="00201B66"/>
    <w:p w:rsidR="00201B66" w:rsidRDefault="00201B66" w:rsidP="00201B66">
      <w:pPr>
        <w:pStyle w:val="ListParagraph"/>
        <w:numPr>
          <w:ilvl w:val="0"/>
          <w:numId w:val="1"/>
        </w:numPr>
      </w:pPr>
      <w:r>
        <w:t>Write a story.</w:t>
      </w:r>
    </w:p>
    <w:p w:rsidR="00201B66" w:rsidRDefault="00201B66" w:rsidP="00201B66">
      <w:r>
        <w:t xml:space="preserve">Any story.  Write about anything you like.  You could write about life in Lockdown, an alien story, a horror story.  What about a love story in Lockdown?  How would two teenagers manage a date when they are 2 metres apart? Or, write a story about your heroes (Hello, Captain America, SpongeBob, Ben 10!)  I would love to read any stories you come up with. </w:t>
      </w:r>
    </w:p>
    <w:p w:rsidR="00201B66" w:rsidRDefault="00201B66" w:rsidP="00201B66"/>
    <w:p w:rsidR="00201B66" w:rsidRDefault="00201B66" w:rsidP="00201B66"/>
    <w:p w:rsidR="00201B66" w:rsidRDefault="00201B66" w:rsidP="00201B66">
      <w:r>
        <w:t xml:space="preserve">If you do all of these things, great!  You will be learning new skills and developing ones we have been working on in school.  If you do not manage to do all of these things, don’t worry.  You will not fall behind.  You will not get in to trouble.  Being at home is hard – for everyone.  The adults in your house are finding it tough, too.  It is important that whenever you can, you are being kind.  </w:t>
      </w:r>
    </w:p>
    <w:p w:rsidR="00201B66" w:rsidRDefault="000F705C" w:rsidP="00201B66">
      <w:r>
        <w:t>O</w:t>
      </w:r>
      <w:r w:rsidR="00201B66">
        <w:t xml:space="preserve">ur topic </w:t>
      </w:r>
      <w:r>
        <w:t>this term is</w:t>
      </w:r>
      <w:r w:rsidR="00201B66">
        <w:t xml:space="preserve"> Misty Mountain Sierra.  </w:t>
      </w:r>
      <w:r>
        <w:t xml:space="preserve">Look at the resources on the website, there are lots of things you can learn about.  Anything labelled MMS is our topic.  </w:t>
      </w:r>
      <w:bookmarkStart w:id="0" w:name="_GoBack"/>
      <w:bookmarkEnd w:id="0"/>
      <w:r>
        <w:t xml:space="preserve">Try a word search to start, then have a go at some of the Home Learning Ideas.  If you want to make a big project, go for it.  Bring it in when we are back at school to show us just how much you have learned.  </w:t>
      </w:r>
      <w:r w:rsidR="00201B66">
        <w:t>Keep reading, keep writing, keep listening.  Keep smiling and keep washing your hands.  We will all see each other soon.</w:t>
      </w:r>
    </w:p>
    <w:p w:rsidR="000F705C" w:rsidRDefault="000F705C" w:rsidP="00201B66"/>
    <w:p w:rsidR="00201B66" w:rsidRPr="00201B66" w:rsidRDefault="00201B66" w:rsidP="00201B66">
      <w:r>
        <w:t xml:space="preserve">Mrs Cuffe </w:t>
      </w:r>
    </w:p>
    <w:sectPr w:rsidR="00201B66" w:rsidRPr="00201B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B66" w:rsidRDefault="00201B66" w:rsidP="00201B66">
      <w:pPr>
        <w:spacing w:after="0" w:line="240" w:lineRule="auto"/>
      </w:pPr>
      <w:r>
        <w:separator/>
      </w:r>
    </w:p>
  </w:endnote>
  <w:endnote w:type="continuationSeparator" w:id="0">
    <w:p w:rsidR="00201B66" w:rsidRDefault="00201B66" w:rsidP="00201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B66" w:rsidRDefault="00201B66" w:rsidP="00201B66">
      <w:pPr>
        <w:spacing w:after="0" w:line="240" w:lineRule="auto"/>
      </w:pPr>
      <w:r>
        <w:separator/>
      </w:r>
    </w:p>
  </w:footnote>
  <w:footnote w:type="continuationSeparator" w:id="0">
    <w:p w:rsidR="00201B66" w:rsidRDefault="00201B66" w:rsidP="00201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023A1"/>
    <w:multiLevelType w:val="hybridMultilevel"/>
    <w:tmpl w:val="C6FA0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B66"/>
    <w:rsid w:val="000F705C"/>
    <w:rsid w:val="00201B66"/>
    <w:rsid w:val="00910325"/>
    <w:rsid w:val="009910A2"/>
    <w:rsid w:val="00E02B45"/>
    <w:rsid w:val="00EF1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E96DC"/>
  <w15:chartTrackingRefBased/>
  <w15:docId w15:val="{B0FC3561-8C34-4EE2-ABB3-29845CB4A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B66"/>
  </w:style>
  <w:style w:type="paragraph" w:styleId="Footer">
    <w:name w:val="footer"/>
    <w:basedOn w:val="Normal"/>
    <w:link w:val="FooterChar"/>
    <w:uiPriority w:val="99"/>
    <w:unhideWhenUsed/>
    <w:rsid w:val="00201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B66"/>
  </w:style>
  <w:style w:type="paragraph" w:styleId="ListParagraph">
    <w:name w:val="List Paragraph"/>
    <w:basedOn w:val="Normal"/>
    <w:uiPriority w:val="34"/>
    <w:qFormat/>
    <w:rsid w:val="00201B66"/>
    <w:pPr>
      <w:ind w:left="720"/>
      <w:contextualSpacing/>
    </w:pPr>
  </w:style>
  <w:style w:type="character" w:styleId="Hyperlink">
    <w:name w:val="Hyperlink"/>
    <w:basedOn w:val="DefaultParagraphFont"/>
    <w:uiPriority w:val="99"/>
    <w:unhideWhenUsed/>
    <w:rsid w:val="00201B66"/>
    <w:rPr>
      <w:color w:val="0563C1" w:themeColor="hyperlink"/>
      <w:u w:val="single"/>
    </w:rPr>
  </w:style>
  <w:style w:type="character" w:styleId="UnresolvedMention">
    <w:name w:val="Unresolved Mention"/>
    <w:basedOn w:val="DefaultParagraphFont"/>
    <w:uiPriority w:val="99"/>
    <w:semiHidden/>
    <w:unhideWhenUsed/>
    <w:rsid w:val="00201B66"/>
    <w:rPr>
      <w:color w:val="605E5C"/>
      <w:shd w:val="clear" w:color="auto" w:fill="E1DFDD"/>
    </w:rPr>
  </w:style>
  <w:style w:type="character" w:styleId="FollowedHyperlink">
    <w:name w:val="FollowedHyperlink"/>
    <w:basedOn w:val="DefaultParagraphFont"/>
    <w:uiPriority w:val="99"/>
    <w:semiHidden/>
    <w:unhideWhenUsed/>
    <w:rsid w:val="00201B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cbb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5EBB8BA3</Template>
  <TotalTime>46</TotalTime>
  <Pages>2</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Cuffe</dc:creator>
  <cp:keywords/>
  <dc:description/>
  <cp:lastModifiedBy>Katherine Cuffe</cp:lastModifiedBy>
  <cp:revision>2</cp:revision>
  <dcterms:created xsi:type="dcterms:W3CDTF">2020-04-19T18:38:00Z</dcterms:created>
  <dcterms:modified xsi:type="dcterms:W3CDTF">2020-04-19T19:24:00Z</dcterms:modified>
</cp:coreProperties>
</file>