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BF" w:rsidRPr="006D5ECD" w:rsidRDefault="00F91D6B" w:rsidP="00085BBF">
      <w:pPr>
        <w:tabs>
          <w:tab w:val="left" w:pos="10206"/>
        </w:tabs>
        <w:jc w:val="center"/>
        <w:rPr>
          <w:rFonts w:ascii="SassoonPrimaryInfant" w:hAnsi="SassoonPrimaryInfant"/>
          <w:b/>
          <w:sz w:val="36"/>
          <w:szCs w:val="36"/>
          <w:u w:val="single"/>
        </w:rPr>
      </w:pPr>
      <w:r>
        <w:rPr>
          <w:rFonts w:ascii="SassoonPrimaryInfant" w:hAnsi="SassoonPrimaryInfant"/>
          <w:b/>
          <w:sz w:val="36"/>
          <w:szCs w:val="36"/>
          <w:u w:val="single"/>
        </w:rPr>
        <w:t>Ifield School –</w:t>
      </w:r>
      <w:r w:rsidR="00C77FB0" w:rsidRPr="006D5ECD">
        <w:rPr>
          <w:rFonts w:ascii="SassoonPrimaryInfant" w:hAnsi="SassoonPrimaryInfant"/>
          <w:b/>
          <w:sz w:val="36"/>
          <w:szCs w:val="36"/>
          <w:u w:val="single"/>
        </w:rPr>
        <w:t>Term</w:t>
      </w:r>
      <w:r>
        <w:rPr>
          <w:rFonts w:ascii="SassoonPrimaryInfant" w:hAnsi="SassoonPrimaryInfant"/>
          <w:b/>
          <w:sz w:val="36"/>
          <w:szCs w:val="36"/>
          <w:u w:val="single"/>
        </w:rPr>
        <w:t>ly</w:t>
      </w:r>
      <w:r w:rsidR="0024583B">
        <w:rPr>
          <w:rFonts w:ascii="SassoonPrimaryInfant" w:hAnsi="SassoonPrimaryInfant"/>
          <w:b/>
          <w:sz w:val="36"/>
          <w:szCs w:val="36"/>
          <w:u w:val="single"/>
        </w:rPr>
        <w:t xml:space="preserve"> </w:t>
      </w:r>
      <w:r w:rsidR="00223E25">
        <w:rPr>
          <w:rFonts w:ascii="SassoonPrimaryInfant" w:hAnsi="SassoonPrimaryInfant"/>
          <w:b/>
          <w:sz w:val="36"/>
          <w:szCs w:val="36"/>
          <w:u w:val="single"/>
        </w:rPr>
        <w:t>Plan</w:t>
      </w:r>
    </w:p>
    <w:p w:rsidR="00085BBF" w:rsidRPr="006D5ECD" w:rsidRDefault="00085BBF" w:rsidP="00085BBF">
      <w:pPr>
        <w:tabs>
          <w:tab w:val="left" w:pos="10206"/>
        </w:tabs>
        <w:rPr>
          <w:rFonts w:ascii="SassoonPrimaryInfant" w:hAnsi="SassoonPrimaryInfant"/>
          <w:sz w:val="24"/>
        </w:rPr>
      </w:pPr>
      <w:r w:rsidRPr="006D5ECD">
        <w:rPr>
          <w:rFonts w:ascii="SassoonPrimaryInfant" w:hAnsi="SassoonPrimaryInfant"/>
          <w:sz w:val="24"/>
        </w:rPr>
        <w:t>SUBJECT</w:t>
      </w:r>
      <w:r w:rsidR="007D7A4E">
        <w:rPr>
          <w:rFonts w:ascii="SassoonPrimaryInfant" w:hAnsi="SassoonPrimaryInfant"/>
          <w:sz w:val="24"/>
        </w:rPr>
        <w:t>:</w:t>
      </w:r>
      <w:r w:rsidR="00696350">
        <w:rPr>
          <w:rFonts w:ascii="SassoonPrimaryInfant" w:hAnsi="SassoonPrimaryInfant"/>
          <w:sz w:val="24"/>
        </w:rPr>
        <w:t xml:space="preserve"> English</w:t>
      </w:r>
      <w:r w:rsidR="007D7A4E">
        <w:rPr>
          <w:rFonts w:ascii="SassoonPrimaryInfant" w:hAnsi="SassoonPrimaryInfant"/>
          <w:sz w:val="24"/>
        </w:rPr>
        <w:tab/>
        <w:t xml:space="preserve">TERM/YEAR:  </w:t>
      </w:r>
      <w:r w:rsidR="008A0BCA">
        <w:rPr>
          <w:rFonts w:ascii="SassoonPrimaryInfant" w:hAnsi="SassoonPrimaryInfant"/>
          <w:sz w:val="24"/>
        </w:rPr>
        <w:t>3/2020</w:t>
      </w:r>
    </w:p>
    <w:p w:rsidR="00085BBF" w:rsidRPr="00527C5A" w:rsidRDefault="00085BBF" w:rsidP="00085BBF">
      <w:pPr>
        <w:tabs>
          <w:tab w:val="left" w:pos="10206"/>
        </w:tabs>
        <w:rPr>
          <w:rFonts w:asciiTheme="minorHAnsi" w:hAnsiTheme="minorHAnsi"/>
          <w:sz w:val="24"/>
          <w:szCs w:val="24"/>
        </w:rPr>
      </w:pPr>
      <w:r w:rsidRPr="00527C5A">
        <w:rPr>
          <w:rFonts w:asciiTheme="minorHAnsi" w:hAnsiTheme="minorHAnsi"/>
          <w:sz w:val="24"/>
          <w:szCs w:val="24"/>
        </w:rPr>
        <w:t>UNIT</w:t>
      </w:r>
      <w:r w:rsidR="00F331D7" w:rsidRPr="00527C5A">
        <w:rPr>
          <w:rFonts w:asciiTheme="minorHAnsi" w:hAnsiTheme="minorHAnsi"/>
          <w:sz w:val="24"/>
          <w:szCs w:val="24"/>
        </w:rPr>
        <w:t>:</w:t>
      </w:r>
      <w:r w:rsidR="008A0BCA">
        <w:rPr>
          <w:rFonts w:asciiTheme="minorHAnsi" w:hAnsiTheme="minorHAnsi"/>
          <w:sz w:val="24"/>
          <w:szCs w:val="24"/>
        </w:rPr>
        <w:t xml:space="preserve"> Time Traveller</w:t>
      </w:r>
      <w:r w:rsidR="007D7A4E">
        <w:rPr>
          <w:rFonts w:asciiTheme="minorHAnsi" w:hAnsiTheme="minorHAnsi"/>
          <w:sz w:val="24"/>
          <w:szCs w:val="24"/>
        </w:rPr>
        <w:tab/>
        <w:t>YEAR GROUP/CLASS:</w:t>
      </w:r>
      <w:r w:rsidR="00696350">
        <w:rPr>
          <w:rFonts w:asciiTheme="minorHAnsi" w:hAnsiTheme="minorHAnsi"/>
          <w:sz w:val="24"/>
          <w:szCs w:val="24"/>
        </w:rPr>
        <w:t xml:space="preserve"> Innovate</w:t>
      </w:r>
    </w:p>
    <w:tbl>
      <w:tblPr>
        <w:tblW w:w="149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3402"/>
        <w:gridCol w:w="3115"/>
        <w:gridCol w:w="2268"/>
        <w:gridCol w:w="2557"/>
      </w:tblGrid>
      <w:tr w:rsidR="0084677B" w:rsidRPr="0058352C" w:rsidTr="00A554D6">
        <w:trPr>
          <w:jc w:val="center"/>
        </w:trPr>
        <w:tc>
          <w:tcPr>
            <w:tcW w:w="3652" w:type="dxa"/>
            <w:tcBorders>
              <w:top w:val="single" w:sz="18" w:space="0" w:color="auto"/>
              <w:bottom w:val="nil"/>
              <w:right w:val="dotted" w:sz="8" w:space="0" w:color="auto"/>
            </w:tcBorders>
          </w:tcPr>
          <w:p w:rsidR="0084677B" w:rsidRPr="0058352C" w:rsidRDefault="0084677B" w:rsidP="000C6BE5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LEARNING OBJECTIVES</w:t>
            </w:r>
          </w:p>
        </w:tc>
        <w:tc>
          <w:tcPr>
            <w:tcW w:w="3402" w:type="dxa"/>
            <w:tcBorders>
              <w:top w:val="single" w:sz="18" w:space="0" w:color="auto"/>
              <w:bottom w:val="nil"/>
            </w:tcBorders>
          </w:tcPr>
          <w:p w:rsidR="0084677B" w:rsidRPr="0058352C" w:rsidRDefault="0084677B" w:rsidP="00DE6B8D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Possible Learning Outcomes</w:t>
            </w:r>
          </w:p>
        </w:tc>
        <w:tc>
          <w:tcPr>
            <w:tcW w:w="3115" w:type="dxa"/>
            <w:tcBorders>
              <w:top w:val="single" w:sz="18" w:space="0" w:color="auto"/>
              <w:left w:val="dotted" w:sz="8" w:space="0" w:color="auto"/>
              <w:bottom w:val="nil"/>
              <w:right w:val="dotted" w:sz="8" w:space="0" w:color="auto"/>
            </w:tcBorders>
          </w:tcPr>
          <w:p w:rsidR="0084677B" w:rsidRPr="0058352C" w:rsidRDefault="0084677B" w:rsidP="00DE6B8D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POSSIBLE TEACHING ACTIVITIES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nil"/>
              <w:right w:val="dotted" w:sz="8" w:space="0" w:color="auto"/>
            </w:tcBorders>
          </w:tcPr>
          <w:p w:rsidR="0084677B" w:rsidRPr="0058352C" w:rsidRDefault="0084677B" w:rsidP="004E5BE7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Resources </w:t>
            </w:r>
          </w:p>
          <w:p w:rsidR="0084677B" w:rsidRPr="0058352C" w:rsidRDefault="0084677B" w:rsidP="00DE6B8D">
            <w:pPr>
              <w:spacing w:before="120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557" w:type="dxa"/>
            <w:tcBorders>
              <w:top w:val="single" w:sz="18" w:space="0" w:color="auto"/>
              <w:left w:val="dotted" w:sz="8" w:space="0" w:color="auto"/>
              <w:bottom w:val="nil"/>
            </w:tcBorders>
          </w:tcPr>
          <w:p w:rsidR="0084677B" w:rsidRPr="0058352C" w:rsidRDefault="00B65E37" w:rsidP="0000199D">
            <w:pPr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Opportunities for offsite learning</w:t>
            </w:r>
            <w:r w:rsidR="0084677B" w:rsidRPr="0058352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84677B" w:rsidRPr="0058352C" w:rsidTr="00A554D6">
        <w:trPr>
          <w:jc w:val="center"/>
        </w:trPr>
        <w:tc>
          <w:tcPr>
            <w:tcW w:w="3652" w:type="dxa"/>
            <w:tcBorders>
              <w:top w:val="nil"/>
              <w:bottom w:val="dotted" w:sz="8" w:space="0" w:color="auto"/>
              <w:right w:val="dotted" w:sz="8" w:space="0" w:color="auto"/>
            </w:tcBorders>
          </w:tcPr>
          <w:p w:rsidR="0084677B" w:rsidRPr="0058352C" w:rsidRDefault="0084677B" w:rsidP="000C6B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>PUPILS WILL LEARN</w:t>
            </w:r>
          </w:p>
        </w:tc>
        <w:tc>
          <w:tcPr>
            <w:tcW w:w="3402" w:type="dxa"/>
            <w:tcBorders>
              <w:top w:val="nil"/>
              <w:bottom w:val="dotted" w:sz="8" w:space="0" w:color="auto"/>
            </w:tcBorders>
          </w:tcPr>
          <w:p w:rsidR="0084677B" w:rsidRPr="0058352C" w:rsidRDefault="0084677B" w:rsidP="00DE6B8D">
            <w:pPr>
              <w:pBdr>
                <w:right w:val="dotted" w:sz="8" w:space="4" w:color="auto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PUPILS WILL BE ABLE TO </w:t>
            </w:r>
          </w:p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nil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nil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84677B">
            <w:pPr>
              <w:ind w:firstLine="86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DD540B" w:rsidRDefault="008A0BCA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Week  Beginning</w:t>
            </w:r>
            <w:proofErr w:type="gramEnd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9/1/20</w:t>
            </w:r>
          </w:p>
          <w:p w:rsidR="00DD540B" w:rsidRDefault="00A37F11" w:rsidP="00DD54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Baseline writing skills.</w:t>
            </w:r>
          </w:p>
          <w:p w:rsidR="00A37F11" w:rsidRDefault="00A37F11" w:rsidP="00DD54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Explore and identify life stages and milestones.</w:t>
            </w:r>
          </w:p>
          <w:p w:rsidR="00A37F11" w:rsidRPr="00DD540B" w:rsidRDefault="00A37F11" w:rsidP="00DD540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discuss, formulate and write appropriate interview questions. 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DD540B" w:rsidRDefault="00A37F11" w:rsidP="005D0A47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Write independently.</w:t>
            </w:r>
          </w:p>
          <w:p w:rsidR="00A37F11" w:rsidRDefault="00A37F11" w:rsidP="005D0A47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Discuss and identify need for different questions for different generations. </w:t>
            </w:r>
          </w:p>
          <w:p w:rsidR="00A37F11" w:rsidRDefault="00A37F11" w:rsidP="005D0A47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Work as part of a group to formulate questions.</w:t>
            </w:r>
          </w:p>
          <w:p w:rsidR="00A37F11" w:rsidRPr="0058352C" w:rsidRDefault="00A37F11" w:rsidP="005D0A47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Independently write questions.</w:t>
            </w: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4B5C41" w:rsidRDefault="008A0BCA" w:rsidP="005D0A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Holiday writing</w:t>
            </w:r>
          </w:p>
          <w:p w:rsidR="008A0BCA" w:rsidRPr="00DD540B" w:rsidRDefault="008A0BCA" w:rsidP="005D0A4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Plan questions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DD540B" w:rsidRPr="0058352C" w:rsidRDefault="00A37F11" w:rsidP="007D7A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Cornerstones framework throughout.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A0BCA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Week  Beginning</w:t>
            </w:r>
            <w:proofErr w:type="gramEnd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16/1/20</w:t>
            </w:r>
          </w:p>
          <w:p w:rsidR="00063DF8" w:rsidRPr="00997C99" w:rsidRDefault="00997C9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97C99">
              <w:rPr>
                <w:rFonts w:asciiTheme="minorHAnsi" w:hAnsiTheme="minorHAnsi" w:cstheme="minorHAnsi"/>
                <w:sz w:val="22"/>
                <w:szCs w:val="22"/>
              </w:rPr>
              <w:t xml:space="preserve">To evaluate interview skills. </w:t>
            </w:r>
          </w:p>
          <w:p w:rsidR="00997C99" w:rsidRPr="00063DF8" w:rsidRDefault="00997C99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997C99">
              <w:rPr>
                <w:rFonts w:asciiTheme="minorHAnsi" w:hAnsiTheme="minorHAnsi" w:cstheme="minorHAnsi"/>
                <w:sz w:val="22"/>
                <w:szCs w:val="22"/>
              </w:rPr>
              <w:t>Compare and contrast information gathered. Develop viewpoints informed by research.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Default="0084677B" w:rsidP="00806757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97C99">
              <w:rPr>
                <w:rFonts w:asciiTheme="minorHAnsi" w:hAnsiTheme="minorHAnsi" w:cstheme="minorHAnsi"/>
                <w:sz w:val="22"/>
                <w:szCs w:val="22"/>
              </w:rPr>
              <w:t>Conduct an interview with prepared questions.</w:t>
            </w:r>
          </w:p>
          <w:p w:rsidR="00997C99" w:rsidRPr="0058352C" w:rsidRDefault="00997C99" w:rsidP="00806757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 findings with staff and peers.</w:t>
            </w:r>
          </w:p>
          <w:p w:rsidR="0084677B" w:rsidRPr="0058352C" w:rsidRDefault="00997C99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Draw conclusions about different age ranges.</w:t>
            </w:r>
          </w:p>
          <w:p w:rsidR="0084677B" w:rsidRPr="0058352C" w:rsidRDefault="0084677B" w:rsidP="0084677B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063DF8" w:rsidRPr="008D4B2E" w:rsidRDefault="00997C99" w:rsidP="00DE6B8D">
            <w:pPr>
              <w:rPr>
                <w:rFonts w:asciiTheme="minorHAnsi" w:hAnsiTheme="minorHAnsi" w:cstheme="minorHAnsi"/>
                <w:i/>
                <w:sz w:val="22"/>
                <w:szCs w:val="22"/>
                <w:u w:val="single"/>
              </w:rPr>
            </w:pPr>
            <w:r w:rsidRPr="008D4B2E">
              <w:rPr>
                <w:rFonts w:asciiTheme="minorHAnsi" w:hAnsiTheme="minorHAnsi" w:cstheme="minorHAnsi"/>
                <w:i/>
                <w:sz w:val="22"/>
                <w:szCs w:val="22"/>
                <w:u w:val="single"/>
              </w:rPr>
              <w:t>Wed – Family visit</w:t>
            </w:r>
          </w:p>
          <w:p w:rsidR="00997C99" w:rsidRDefault="00997C9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Thurs – Discuss findings of visit. Watch interviews &amp; evaluate. </w:t>
            </w:r>
          </w:p>
          <w:p w:rsidR="00997C99" w:rsidRDefault="00997C9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Write reflections on each age range in character (age) profile.</w:t>
            </w:r>
          </w:p>
          <w:p w:rsidR="00997C99" w:rsidRDefault="00997C9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Write opinion piece ‘best age to be’.</w:t>
            </w:r>
          </w:p>
          <w:p w:rsidR="00997C99" w:rsidRPr="00063DF8" w:rsidRDefault="00997C9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Fri – begin to create character profiles for 2/3 age ranges.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E876FB" w:rsidRDefault="00E876F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Questions from class.</w:t>
            </w:r>
          </w:p>
          <w:p w:rsidR="00E876FB" w:rsidRDefault="00E876F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677B" w:rsidRDefault="008A0BCA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Photos</w:t>
            </w:r>
            <w:r w:rsidR="00E876FB">
              <w:rPr>
                <w:rFonts w:asciiTheme="minorHAnsi" w:hAnsiTheme="minorHAnsi" w:cstheme="minorHAnsi"/>
                <w:sz w:val="22"/>
                <w:szCs w:val="22"/>
              </w:rPr>
              <w:t>/videos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taken from meeting</w:t>
            </w:r>
            <w:r w:rsidR="00E876F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E876FB" w:rsidRDefault="00E876F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876FB" w:rsidRPr="0058352C" w:rsidRDefault="00E876F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Character profile prompts.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C67ED0" w:rsidRDefault="008A0BCA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Week  Beginning</w:t>
            </w:r>
            <w:proofErr w:type="gramEnd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23/1/20</w:t>
            </w:r>
          </w:p>
          <w:p w:rsidR="0084677B" w:rsidRPr="00C67ED0" w:rsidRDefault="00997C99" w:rsidP="00C67E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develop characterisation skills.  To develop writing skills and include an expanding vocabulary.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40AA1">
              <w:rPr>
                <w:rFonts w:asciiTheme="minorHAnsi" w:hAnsiTheme="minorHAnsi" w:cstheme="minorHAnsi"/>
                <w:sz w:val="22"/>
                <w:szCs w:val="22"/>
              </w:rPr>
              <w:t xml:space="preserve">Collate gathered information into a character profile independently. </w:t>
            </w:r>
          </w:p>
          <w:p w:rsidR="00240AA1" w:rsidRPr="0058352C" w:rsidRDefault="00240AA1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Use interesting adjectives to describe physical attributes.</w:t>
            </w:r>
          </w:p>
          <w:p w:rsidR="0084677B" w:rsidRPr="00240AA1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240A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40AA1" w:rsidRPr="00240AA1">
              <w:rPr>
                <w:rFonts w:asciiTheme="minorHAnsi" w:hAnsiTheme="minorHAnsi" w:cstheme="minorHAnsi"/>
                <w:sz w:val="22"/>
                <w:szCs w:val="22"/>
              </w:rPr>
              <w:t>Use similes and metaphors to enhance descriptions.</w:t>
            </w:r>
          </w:p>
          <w:p w:rsidR="0084677B" w:rsidRPr="0058352C" w:rsidRDefault="0084677B" w:rsidP="0084677B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D4B2E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Thurs </w:t>
            </w:r>
            <w:r w:rsidR="00A863F7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863F7">
              <w:rPr>
                <w:rFonts w:asciiTheme="minorHAnsi" w:hAnsiTheme="minorHAnsi" w:cstheme="minorHAnsi"/>
                <w:sz w:val="22"/>
                <w:szCs w:val="22"/>
              </w:rPr>
              <w:t>Continue character profiles. Begin to describe physical features of character.  Assign attributes.  Brainstorm one character together then complete individually.</w:t>
            </w:r>
          </w:p>
          <w:p w:rsidR="00A863F7" w:rsidRPr="0058352C" w:rsidRDefault="00A863F7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Fri – Complete character profiles, editing vocabulary to create more interesting descriptions.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84677B" w:rsidRPr="0058352C" w:rsidRDefault="008A0BCA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="00E876FB">
              <w:rPr>
                <w:rFonts w:asciiTheme="minorHAnsi" w:hAnsiTheme="minorHAnsi" w:cstheme="minorHAnsi"/>
                <w:sz w:val="22"/>
                <w:szCs w:val="22"/>
              </w:rPr>
              <w:t>haracter profile prompts.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06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A0BCA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lastRenderedPageBreak/>
              <w:t>Week  Beginning</w:t>
            </w:r>
            <w:proofErr w:type="gramEnd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30/1/20</w:t>
            </w:r>
          </w:p>
          <w:p w:rsidR="00C67ED0" w:rsidRDefault="00E34329" w:rsidP="00C67E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develop creative writing skills. </w:t>
            </w:r>
          </w:p>
          <w:p w:rsidR="00E34329" w:rsidRPr="0058352C" w:rsidRDefault="00E34329" w:rsidP="00C67E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Effectively use previous work to inform creative writing.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Pr="0058352C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34329">
              <w:rPr>
                <w:rFonts w:asciiTheme="minorHAnsi" w:hAnsiTheme="minorHAnsi" w:cstheme="minorHAnsi"/>
                <w:sz w:val="22"/>
                <w:szCs w:val="22"/>
              </w:rPr>
              <w:t xml:space="preserve">Choose favoured characters based on ‘best age to live’ </w:t>
            </w:r>
          </w:p>
          <w:p w:rsidR="0084677B" w:rsidRPr="0058352C" w:rsidRDefault="00E34329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 ideas with a range of people.</w:t>
            </w:r>
          </w:p>
          <w:p w:rsidR="00E34329" w:rsidRPr="00E34329" w:rsidRDefault="00E34329" w:rsidP="00E34329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Formulate ideas and create a plan for story.</w:t>
            </w:r>
          </w:p>
          <w:p w:rsidR="0084677B" w:rsidRPr="0058352C" w:rsidRDefault="0084677B" w:rsidP="0084677B">
            <w:pPr>
              <w:tabs>
                <w:tab w:val="left" w:pos="17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E3432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Thurs – choose character.  Choose/assign time frame.</w:t>
            </w:r>
          </w:p>
          <w:p w:rsidR="00E34329" w:rsidRDefault="00E3432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Story plan. Discuss c</w:t>
            </w:r>
            <w:r w:rsidR="00A62AE7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nflicts &amp; solutions in story.</w:t>
            </w:r>
          </w:p>
          <w:p w:rsidR="00E34329" w:rsidRPr="0058352C" w:rsidRDefault="00E3432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Friday – Beginning – develop to add description, improve vocab.</w:t>
            </w:r>
          </w:p>
        </w:tc>
        <w:tc>
          <w:tcPr>
            <w:tcW w:w="2268" w:type="dxa"/>
            <w:tcBorders>
              <w:top w:val="dotted" w:sz="8" w:space="0" w:color="auto"/>
              <w:left w:val="nil"/>
              <w:bottom w:val="dotted" w:sz="8" w:space="0" w:color="auto"/>
              <w:right w:val="dotted" w:sz="8" w:space="0" w:color="auto"/>
            </w:tcBorders>
          </w:tcPr>
          <w:p w:rsidR="006657D0" w:rsidRDefault="00A62AE7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Book with </w:t>
            </w:r>
            <w:r w:rsidR="006657D0">
              <w:rPr>
                <w:rFonts w:asciiTheme="minorHAnsi" w:hAnsiTheme="minorHAnsi" w:cstheme="minorHAnsi"/>
                <w:sz w:val="22"/>
                <w:szCs w:val="22"/>
              </w:rPr>
              <w:t xml:space="preserve">focus on time travel – </w:t>
            </w:r>
            <w:proofErr w:type="spellStart"/>
            <w:r w:rsidR="006657D0">
              <w:rPr>
                <w:rFonts w:asciiTheme="minorHAnsi" w:hAnsiTheme="minorHAnsi" w:cstheme="minorHAnsi"/>
                <w:sz w:val="22"/>
                <w:szCs w:val="22"/>
              </w:rPr>
              <w:t>cornerstones?</w:t>
            </w:r>
            <w:proofErr w:type="spellEnd"/>
          </w:p>
          <w:p w:rsidR="0084677B" w:rsidRPr="0058352C" w:rsidRDefault="00A62AE7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Story frame – mountain?</w:t>
            </w:r>
            <w:bookmarkStart w:id="0" w:name="_GoBack"/>
            <w:bookmarkEnd w:id="0"/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4677B" w:rsidRPr="0058352C" w:rsidTr="00A554D6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84677B" w:rsidRDefault="008A0BCA" w:rsidP="00DE6B8D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Week  Beginning</w:t>
            </w:r>
            <w:proofErr w:type="gramEnd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6/2/20</w:t>
            </w:r>
          </w:p>
          <w:p w:rsidR="00C67ED0" w:rsidRPr="0058352C" w:rsidRDefault="00E34329" w:rsidP="00C67E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enhance detail and develop editing skills when writing creatively.</w:t>
            </w:r>
          </w:p>
        </w:tc>
        <w:tc>
          <w:tcPr>
            <w:tcW w:w="3402" w:type="dxa"/>
            <w:tcBorders>
              <w:top w:val="dotted" w:sz="8" w:space="0" w:color="auto"/>
              <w:bottom w:val="dotted" w:sz="8" w:space="0" w:color="auto"/>
            </w:tcBorders>
          </w:tcPr>
          <w:p w:rsidR="0084677B" w:rsidRDefault="0084677B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52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34329">
              <w:rPr>
                <w:rFonts w:asciiTheme="minorHAnsi" w:hAnsiTheme="minorHAnsi" w:cstheme="minorHAnsi"/>
                <w:sz w:val="22"/>
                <w:szCs w:val="22"/>
              </w:rPr>
              <w:t>Write a story independently.</w:t>
            </w:r>
          </w:p>
          <w:p w:rsidR="0084677B" w:rsidRPr="00E34329" w:rsidRDefault="00E34329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E34329">
              <w:rPr>
                <w:rFonts w:asciiTheme="minorHAnsi" w:hAnsiTheme="minorHAnsi" w:cstheme="minorHAnsi"/>
                <w:sz w:val="22"/>
                <w:szCs w:val="22"/>
              </w:rPr>
              <w:t>Seek support to improve and edit work.</w:t>
            </w:r>
            <w:r w:rsidR="0084677B" w:rsidRPr="00E3432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4677B" w:rsidRPr="0058352C" w:rsidRDefault="00E34329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Present story to class clearly and with appropriate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intonation.</w:t>
            </w:r>
            <w:r w:rsidR="008E526E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proofErr w:type="spellEnd"/>
            <w:proofErr w:type="gramEnd"/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</w:tcPr>
          <w:p w:rsidR="00E21776" w:rsidRDefault="00E3432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Thursday – Middle – develop &amp; edit.</w:t>
            </w:r>
          </w:p>
          <w:p w:rsidR="00E34329" w:rsidRPr="0058352C" w:rsidRDefault="00E34329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Friday – End.  Edit. Share.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dotted" w:sz="8" w:space="0" w:color="auto"/>
            </w:tcBorders>
          </w:tcPr>
          <w:p w:rsidR="0084677B" w:rsidRPr="0058352C" w:rsidRDefault="0084677B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7C5A" w:rsidRPr="0058352C" w:rsidTr="00A554D6">
        <w:trPr>
          <w:trHeight w:val="1241"/>
          <w:jc w:val="center"/>
        </w:trPr>
        <w:tc>
          <w:tcPr>
            <w:tcW w:w="3652" w:type="dxa"/>
            <w:tcBorders>
              <w:top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8A0BCA" w:rsidRDefault="008A0BCA" w:rsidP="008A0BCA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Week  Beginning</w:t>
            </w:r>
            <w:proofErr w:type="gramEnd"/>
            <w:r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13/2/20</w:t>
            </w:r>
          </w:p>
          <w:p w:rsidR="00527C5A" w:rsidRPr="0058352C" w:rsidRDefault="008E526E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explore and create free verse poetry.</w:t>
            </w:r>
          </w:p>
        </w:tc>
        <w:tc>
          <w:tcPr>
            <w:tcW w:w="3402" w:type="dxa"/>
            <w:tcBorders>
              <w:top w:val="dotted" w:sz="8" w:space="0" w:color="auto"/>
              <w:bottom w:val="single" w:sz="18" w:space="0" w:color="auto"/>
            </w:tcBorders>
          </w:tcPr>
          <w:p w:rsidR="00527C5A" w:rsidRDefault="008E526E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Identify some characteristics of poetry.</w:t>
            </w:r>
          </w:p>
          <w:p w:rsidR="008E526E" w:rsidRDefault="008E526E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Recall some previously studied forms of poetry.</w:t>
            </w:r>
          </w:p>
          <w:p w:rsidR="008E526E" w:rsidRPr="0058352C" w:rsidRDefault="008E526E" w:rsidP="0084677B">
            <w:pPr>
              <w:pStyle w:val="ListParagraph"/>
              <w:numPr>
                <w:ilvl w:val="0"/>
                <w:numId w:val="2"/>
              </w:numPr>
              <w:tabs>
                <w:tab w:val="left" w:pos="176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Create short poems.</w:t>
            </w:r>
          </w:p>
        </w:tc>
        <w:tc>
          <w:tcPr>
            <w:tcW w:w="3115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  <w:right w:val="dotted" w:sz="8" w:space="0" w:color="auto"/>
            </w:tcBorders>
          </w:tcPr>
          <w:p w:rsidR="00527C5A" w:rsidRDefault="008E526E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Thursday – explore love poems.  Research online/look at examples.  Read &amp; dissect. </w:t>
            </w:r>
          </w:p>
          <w:p w:rsidR="008E526E" w:rsidRDefault="008E526E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Create similes &amp; metaphors focussed on love.</w:t>
            </w:r>
          </w:p>
          <w:p w:rsidR="008E526E" w:rsidRPr="0058352C" w:rsidRDefault="008E526E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Friday – create individual love poems.  Share with class.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18" w:space="0" w:color="auto"/>
              <w:right w:val="dotted" w:sz="8" w:space="0" w:color="auto"/>
            </w:tcBorders>
          </w:tcPr>
          <w:p w:rsidR="00527C5A" w:rsidRPr="0058352C" w:rsidRDefault="00A62AE7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Love poems – famous &amp; differing structures/lengths.</w:t>
            </w:r>
          </w:p>
        </w:tc>
        <w:tc>
          <w:tcPr>
            <w:tcW w:w="2557" w:type="dxa"/>
            <w:tcBorders>
              <w:top w:val="dotted" w:sz="8" w:space="0" w:color="auto"/>
              <w:left w:val="dotted" w:sz="8" w:space="0" w:color="auto"/>
              <w:bottom w:val="single" w:sz="18" w:space="0" w:color="auto"/>
            </w:tcBorders>
          </w:tcPr>
          <w:p w:rsidR="00527C5A" w:rsidRPr="0058352C" w:rsidRDefault="00527C5A" w:rsidP="00DE6B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85BBF" w:rsidRPr="006D5ECD" w:rsidRDefault="00085BBF" w:rsidP="00085BBF">
      <w:pPr>
        <w:rPr>
          <w:rFonts w:ascii="SassoonPrimaryInfant" w:hAnsi="SassoonPrimaryInfant"/>
        </w:rPr>
      </w:pPr>
    </w:p>
    <w:p w:rsidR="000571F0" w:rsidRPr="006D5ECD" w:rsidRDefault="000571F0">
      <w:pPr>
        <w:rPr>
          <w:rFonts w:ascii="SassoonPrimaryInfant" w:hAnsi="SassoonPrimaryInfant"/>
          <w:sz w:val="2"/>
          <w:szCs w:val="2"/>
        </w:rPr>
      </w:pPr>
    </w:p>
    <w:sectPr w:rsidR="000571F0" w:rsidRPr="006D5ECD" w:rsidSect="00DE6B8D">
      <w:pgSz w:w="15840" w:h="12240" w:orient="landscape"/>
      <w:pgMar w:top="720" w:right="720" w:bottom="1077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2AE7" w:rsidRDefault="00A62AE7" w:rsidP="00911825">
      <w:r>
        <w:separator/>
      </w:r>
    </w:p>
  </w:endnote>
  <w:endnote w:type="continuationSeparator" w:id="0">
    <w:p w:rsidR="00A62AE7" w:rsidRDefault="00A62AE7" w:rsidP="00911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2AE7" w:rsidRDefault="00A62AE7" w:rsidP="00911825">
      <w:r>
        <w:separator/>
      </w:r>
    </w:p>
  </w:footnote>
  <w:footnote w:type="continuationSeparator" w:id="0">
    <w:p w:rsidR="00A62AE7" w:rsidRDefault="00A62AE7" w:rsidP="00911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011F"/>
    <w:multiLevelType w:val="hybridMultilevel"/>
    <w:tmpl w:val="76E23E96"/>
    <w:lvl w:ilvl="0" w:tplc="99887540">
      <w:numFmt w:val="bullet"/>
      <w:lvlText w:val="•"/>
      <w:lvlJc w:val="left"/>
      <w:pPr>
        <w:ind w:left="765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2715DE5"/>
    <w:multiLevelType w:val="hybridMultilevel"/>
    <w:tmpl w:val="C5886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BBF"/>
    <w:rsid w:val="0000199D"/>
    <w:rsid w:val="000571F0"/>
    <w:rsid w:val="00063DF8"/>
    <w:rsid w:val="00085BBF"/>
    <w:rsid w:val="000C6BE5"/>
    <w:rsid w:val="0011286B"/>
    <w:rsid w:val="00193A65"/>
    <w:rsid w:val="00201F7D"/>
    <w:rsid w:val="00223E25"/>
    <w:rsid w:val="00224C56"/>
    <w:rsid w:val="00240AA1"/>
    <w:rsid w:val="0024583B"/>
    <w:rsid w:val="0026610C"/>
    <w:rsid w:val="002E0BB2"/>
    <w:rsid w:val="00322729"/>
    <w:rsid w:val="003C7204"/>
    <w:rsid w:val="004075C6"/>
    <w:rsid w:val="00447886"/>
    <w:rsid w:val="004B5C41"/>
    <w:rsid w:val="004E5BE7"/>
    <w:rsid w:val="00527C5A"/>
    <w:rsid w:val="0058352C"/>
    <w:rsid w:val="005D0A47"/>
    <w:rsid w:val="005F6FA4"/>
    <w:rsid w:val="006657D0"/>
    <w:rsid w:val="00696350"/>
    <w:rsid w:val="006C6471"/>
    <w:rsid w:val="006D5ECD"/>
    <w:rsid w:val="00780B3D"/>
    <w:rsid w:val="007D7A4E"/>
    <w:rsid w:val="00806757"/>
    <w:rsid w:val="00823504"/>
    <w:rsid w:val="0084677B"/>
    <w:rsid w:val="008A0BCA"/>
    <w:rsid w:val="008D4B2E"/>
    <w:rsid w:val="008E526E"/>
    <w:rsid w:val="00911825"/>
    <w:rsid w:val="00997C99"/>
    <w:rsid w:val="00A26E33"/>
    <w:rsid w:val="00A37F11"/>
    <w:rsid w:val="00A554D6"/>
    <w:rsid w:val="00A62AE7"/>
    <w:rsid w:val="00A714C3"/>
    <w:rsid w:val="00A73AB4"/>
    <w:rsid w:val="00A76D7C"/>
    <w:rsid w:val="00A863F7"/>
    <w:rsid w:val="00B27234"/>
    <w:rsid w:val="00B65E37"/>
    <w:rsid w:val="00B71819"/>
    <w:rsid w:val="00C561C6"/>
    <w:rsid w:val="00C67ED0"/>
    <w:rsid w:val="00C77FB0"/>
    <w:rsid w:val="00CD6B7E"/>
    <w:rsid w:val="00DC3D16"/>
    <w:rsid w:val="00DD540B"/>
    <w:rsid w:val="00DE6B8D"/>
    <w:rsid w:val="00E21776"/>
    <w:rsid w:val="00E324C5"/>
    <w:rsid w:val="00E34329"/>
    <w:rsid w:val="00E876FB"/>
    <w:rsid w:val="00F331D7"/>
    <w:rsid w:val="00F91D6B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D64CF"/>
  <w15:docId w15:val="{843CDE00-6488-454D-9D46-6BF5D862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0B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9118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1825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E5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F53B1-AB0F-412E-A1F7-61D5B11D0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3853CE2E</Template>
  <TotalTime>97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dtaylor110</dc:creator>
  <cp:lastModifiedBy>Katherine Cuffe</cp:lastModifiedBy>
  <cp:revision>10</cp:revision>
  <cp:lastPrinted>2019-11-15T12:51:00Z</cp:lastPrinted>
  <dcterms:created xsi:type="dcterms:W3CDTF">2020-01-09T14:26:00Z</dcterms:created>
  <dcterms:modified xsi:type="dcterms:W3CDTF">2020-01-10T12:58:00Z</dcterms:modified>
</cp:coreProperties>
</file>