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BF" w:rsidRPr="006D5ECD" w:rsidRDefault="00F91D6B" w:rsidP="00085BBF">
      <w:pPr>
        <w:tabs>
          <w:tab w:val="left" w:pos="10206"/>
        </w:tabs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>
        <w:rPr>
          <w:rFonts w:ascii="SassoonPrimaryInfant" w:hAnsi="SassoonPrimaryInfant"/>
          <w:b/>
          <w:sz w:val="36"/>
          <w:szCs w:val="36"/>
          <w:u w:val="single"/>
        </w:rPr>
        <w:t>Ifield School –</w:t>
      </w:r>
      <w:r w:rsidR="00C77FB0" w:rsidRPr="006D5ECD">
        <w:rPr>
          <w:rFonts w:ascii="SassoonPrimaryInfant" w:hAnsi="SassoonPrimaryInfant"/>
          <w:b/>
          <w:sz w:val="36"/>
          <w:szCs w:val="36"/>
          <w:u w:val="single"/>
        </w:rPr>
        <w:t>Term</w:t>
      </w:r>
      <w:r>
        <w:rPr>
          <w:rFonts w:ascii="SassoonPrimaryInfant" w:hAnsi="SassoonPrimaryInfant"/>
          <w:b/>
          <w:sz w:val="36"/>
          <w:szCs w:val="36"/>
          <w:u w:val="single"/>
        </w:rPr>
        <w:t>ly</w:t>
      </w:r>
      <w:r w:rsidR="0024583B">
        <w:rPr>
          <w:rFonts w:ascii="SassoonPrimaryInfant" w:hAnsi="SassoonPrimaryInfant"/>
          <w:b/>
          <w:sz w:val="36"/>
          <w:szCs w:val="36"/>
          <w:u w:val="single"/>
        </w:rPr>
        <w:t xml:space="preserve"> </w:t>
      </w:r>
      <w:r w:rsidR="00223E25">
        <w:rPr>
          <w:rFonts w:ascii="SassoonPrimaryInfant" w:hAnsi="SassoonPrimaryInfant"/>
          <w:b/>
          <w:sz w:val="36"/>
          <w:szCs w:val="36"/>
          <w:u w:val="single"/>
        </w:rPr>
        <w:t>Plan</w:t>
      </w:r>
    </w:p>
    <w:p w:rsidR="00085BBF" w:rsidRPr="006D5ECD" w:rsidRDefault="00085BBF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  <w:r w:rsidRPr="006D5ECD">
        <w:rPr>
          <w:rFonts w:ascii="SassoonPrimaryInfant" w:hAnsi="SassoonPrimaryInfant"/>
          <w:sz w:val="24"/>
        </w:rPr>
        <w:t>SUBJECT</w:t>
      </w:r>
      <w:r w:rsidR="007D7A4E">
        <w:rPr>
          <w:rFonts w:ascii="SassoonPrimaryInfant" w:hAnsi="SassoonPrimaryInfant"/>
          <w:sz w:val="24"/>
        </w:rPr>
        <w:t>/Area of learning:</w:t>
      </w:r>
      <w:r w:rsidR="00F17AAF">
        <w:rPr>
          <w:rFonts w:ascii="SassoonPrimaryInfant" w:hAnsi="SassoonPrimaryInfant"/>
          <w:sz w:val="24"/>
        </w:rPr>
        <w:t xml:space="preserve"> Topic </w:t>
      </w:r>
      <w:r w:rsidR="007D7A4E">
        <w:rPr>
          <w:rFonts w:ascii="SassoonPrimaryInfant" w:hAnsi="SassoonPrimaryInfant"/>
          <w:sz w:val="24"/>
        </w:rPr>
        <w:tab/>
        <w:t xml:space="preserve">TERM/YEAR:  </w:t>
      </w:r>
      <w:r w:rsidR="00F17AAF">
        <w:rPr>
          <w:rFonts w:ascii="SassoonPrimaryInfant" w:hAnsi="SassoonPrimaryInfant"/>
          <w:sz w:val="24"/>
        </w:rPr>
        <w:t>T5 2020</w:t>
      </w:r>
    </w:p>
    <w:p w:rsidR="00085BBF" w:rsidRPr="00527C5A" w:rsidRDefault="00085BBF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  <w:r w:rsidRPr="00527C5A">
        <w:rPr>
          <w:rFonts w:asciiTheme="minorHAnsi" w:hAnsiTheme="minorHAnsi"/>
          <w:sz w:val="24"/>
          <w:szCs w:val="24"/>
        </w:rPr>
        <w:t>UNIT</w:t>
      </w:r>
      <w:r w:rsidR="00F331D7" w:rsidRPr="00527C5A">
        <w:rPr>
          <w:rFonts w:asciiTheme="minorHAnsi" w:hAnsiTheme="minorHAnsi"/>
          <w:sz w:val="24"/>
          <w:szCs w:val="24"/>
        </w:rPr>
        <w:t>:</w:t>
      </w:r>
      <w:r w:rsidR="00F17AAF">
        <w:rPr>
          <w:rFonts w:asciiTheme="minorHAnsi" w:hAnsiTheme="minorHAnsi"/>
          <w:sz w:val="24"/>
          <w:szCs w:val="24"/>
        </w:rPr>
        <w:t xml:space="preserve"> Misty Mountain Sierra</w:t>
      </w:r>
      <w:r w:rsidR="007D7A4E">
        <w:rPr>
          <w:rFonts w:asciiTheme="minorHAnsi" w:hAnsiTheme="minorHAnsi"/>
          <w:sz w:val="24"/>
          <w:szCs w:val="24"/>
        </w:rPr>
        <w:tab/>
        <w:t>YEAR GROUP/CLASS:</w:t>
      </w:r>
      <w:r w:rsidR="00F17AAF">
        <w:rPr>
          <w:rFonts w:asciiTheme="minorHAnsi" w:hAnsiTheme="minorHAnsi"/>
          <w:sz w:val="24"/>
          <w:szCs w:val="24"/>
        </w:rPr>
        <w:t xml:space="preserve"> Group 1</w:t>
      </w:r>
    </w:p>
    <w:tbl>
      <w:tblPr>
        <w:tblW w:w="149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3402"/>
        <w:gridCol w:w="3115"/>
        <w:gridCol w:w="2268"/>
        <w:gridCol w:w="2557"/>
      </w:tblGrid>
      <w:tr w:rsidR="0084677B" w:rsidRPr="00527C5A" w:rsidTr="00A554D6">
        <w:trPr>
          <w:jc w:val="center"/>
        </w:trPr>
        <w:tc>
          <w:tcPr>
            <w:tcW w:w="3652" w:type="dxa"/>
            <w:tcBorders>
              <w:top w:val="single" w:sz="18" w:space="0" w:color="auto"/>
              <w:bottom w:val="nil"/>
              <w:right w:val="dotted" w:sz="8" w:space="0" w:color="auto"/>
            </w:tcBorders>
          </w:tcPr>
          <w:p w:rsidR="0084677B" w:rsidRPr="00527C5A" w:rsidRDefault="0084677B" w:rsidP="000C6BE5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LEARNING OBJECTIVES</w:t>
            </w:r>
          </w:p>
        </w:tc>
        <w:tc>
          <w:tcPr>
            <w:tcW w:w="3402" w:type="dxa"/>
            <w:tcBorders>
              <w:top w:val="single" w:sz="18" w:space="0" w:color="auto"/>
              <w:bottom w:val="nil"/>
            </w:tcBorders>
          </w:tcPr>
          <w:p w:rsidR="0084677B" w:rsidRPr="00527C5A" w:rsidRDefault="0084677B" w:rsidP="00DE6B8D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Possible Learning Outcomes</w:t>
            </w:r>
          </w:p>
        </w:tc>
        <w:tc>
          <w:tcPr>
            <w:tcW w:w="3115" w:type="dxa"/>
            <w:tcBorders>
              <w:top w:val="single" w:sz="18" w:space="0" w:color="auto"/>
              <w:left w:val="dotted" w:sz="8" w:space="0" w:color="auto"/>
              <w:bottom w:val="nil"/>
              <w:right w:val="dotted" w:sz="8" w:space="0" w:color="auto"/>
            </w:tcBorders>
          </w:tcPr>
          <w:p w:rsidR="0084677B" w:rsidRPr="00527C5A" w:rsidRDefault="0084677B" w:rsidP="00DE6B8D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POSSIBLE TEACHING ACTIVITIES</w:t>
            </w:r>
          </w:p>
        </w:tc>
        <w:tc>
          <w:tcPr>
            <w:tcW w:w="2268" w:type="dxa"/>
            <w:tcBorders>
              <w:top w:val="single" w:sz="18" w:space="0" w:color="auto"/>
              <w:left w:val="nil"/>
              <w:bottom w:val="nil"/>
              <w:right w:val="dotted" w:sz="8" w:space="0" w:color="auto"/>
            </w:tcBorders>
          </w:tcPr>
          <w:p w:rsidR="0084677B" w:rsidRPr="00527C5A" w:rsidRDefault="0084677B" w:rsidP="004E5BE7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Resources </w:t>
            </w:r>
          </w:p>
          <w:p w:rsidR="0084677B" w:rsidRPr="00527C5A" w:rsidRDefault="0084677B" w:rsidP="00DE6B8D">
            <w:pPr>
              <w:spacing w:before="120"/>
              <w:rPr>
                <w:rFonts w:asciiTheme="minorHAnsi" w:hAnsiTheme="minorHAnsi"/>
                <w:sz w:val="24"/>
                <w:szCs w:val="24"/>
                <w:u w:val="single"/>
              </w:rPr>
            </w:pPr>
          </w:p>
        </w:tc>
        <w:tc>
          <w:tcPr>
            <w:tcW w:w="2557" w:type="dxa"/>
            <w:tcBorders>
              <w:top w:val="single" w:sz="18" w:space="0" w:color="auto"/>
              <w:left w:val="dotted" w:sz="8" w:space="0" w:color="auto"/>
              <w:bottom w:val="nil"/>
            </w:tcBorders>
          </w:tcPr>
          <w:p w:rsidR="0084677B" w:rsidRPr="00527C5A" w:rsidRDefault="00B65E37" w:rsidP="0000199D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Opportunities for offsite learning</w:t>
            </w:r>
            <w:r w:rsidR="0084677B" w:rsidRPr="00527C5A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84677B" w:rsidRPr="00527C5A" w:rsidTr="00A554D6">
        <w:trPr>
          <w:jc w:val="center"/>
        </w:trPr>
        <w:tc>
          <w:tcPr>
            <w:tcW w:w="3652" w:type="dxa"/>
            <w:tcBorders>
              <w:top w:val="nil"/>
              <w:bottom w:val="dotted" w:sz="8" w:space="0" w:color="auto"/>
              <w:right w:val="dotted" w:sz="8" w:space="0" w:color="auto"/>
            </w:tcBorders>
          </w:tcPr>
          <w:p w:rsidR="0084677B" w:rsidRPr="00527C5A" w:rsidRDefault="0084677B" w:rsidP="000C6BE5">
            <w:pP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PUPILS WILL LEARN</w:t>
            </w:r>
          </w:p>
        </w:tc>
        <w:tc>
          <w:tcPr>
            <w:tcW w:w="3402" w:type="dxa"/>
            <w:tcBorders>
              <w:top w:val="nil"/>
              <w:bottom w:val="dotted" w:sz="8" w:space="0" w:color="auto"/>
            </w:tcBorders>
          </w:tcPr>
          <w:p w:rsidR="0084677B" w:rsidRPr="00527C5A" w:rsidRDefault="0084677B" w:rsidP="00DE6B8D">
            <w:pPr>
              <w:pBdr>
                <w:right w:val="dotted" w:sz="8" w:space="4" w:color="auto"/>
              </w:pBd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PUPILS WILL BE ABLE TO </w:t>
            </w:r>
          </w:p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57" w:type="dxa"/>
            <w:tcBorders>
              <w:top w:val="nil"/>
              <w:left w:val="dotted" w:sz="8" w:space="0" w:color="auto"/>
              <w:bottom w:val="dotted" w:sz="8" w:space="0" w:color="auto"/>
            </w:tcBorders>
          </w:tcPr>
          <w:p w:rsidR="0084677B" w:rsidRPr="00527C5A" w:rsidRDefault="0084677B" w:rsidP="0084677B">
            <w:pPr>
              <w:ind w:firstLine="863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F17AAF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20.04.20</w:t>
            </w:r>
          </w:p>
          <w:p w:rsidR="00F17AAF" w:rsidRPr="00527C5A" w:rsidRDefault="00F17AAF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What do we already know about mountains?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F17AAF" w:rsidRDefault="00F17AAF" w:rsidP="00F17AAF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To recall what they already know about mountains</w:t>
            </w:r>
          </w:p>
          <w:p w:rsidR="00F17AAF" w:rsidRDefault="00F17AAF" w:rsidP="00F17AAF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Identify mountains</w:t>
            </w:r>
          </w:p>
          <w:p w:rsidR="00F17AAF" w:rsidRPr="00527C5A" w:rsidRDefault="00F17AAF" w:rsidP="00F17AAF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Recognise hot and cold</w:t>
            </w:r>
          </w:p>
          <w:p w:rsidR="0084677B" w:rsidRPr="00F17AAF" w:rsidRDefault="0084677B" w:rsidP="00F17AAF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E21776" w:rsidRDefault="00F17AAF" w:rsidP="00F17AA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Intro – video of Mt Everest</w:t>
            </w:r>
          </w:p>
          <w:p w:rsidR="00F17AAF" w:rsidRDefault="00F17AAF" w:rsidP="00F17AA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Spider diagram of what we all know about mountains.</w:t>
            </w:r>
          </w:p>
          <w:p w:rsidR="00F17AAF" w:rsidRDefault="00B01401" w:rsidP="00F17AA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Find out what they want to know and find out.</w:t>
            </w:r>
          </w:p>
          <w:p w:rsidR="00B94091" w:rsidRPr="00F17AAF" w:rsidRDefault="00B94091" w:rsidP="00F17AA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Begin to investigate the different mountains of the world and choose one for a project.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7D7A4E" w:rsidRDefault="00B01401" w:rsidP="007D7A4E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Smart board</w:t>
            </w:r>
          </w:p>
          <w:p w:rsidR="00B94091" w:rsidRDefault="00B94091" w:rsidP="007D7A4E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Lap tops – who first reached the top and when?</w:t>
            </w:r>
          </w:p>
          <w:p w:rsidR="00B94091" w:rsidRDefault="00B94091" w:rsidP="007D7A4E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3D Shapes</w:t>
            </w:r>
          </w:p>
          <w:p w:rsidR="00B94091" w:rsidRPr="007D7A4E" w:rsidRDefault="00B94091" w:rsidP="007D7A4E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Paper </w:t>
            </w:r>
            <w:r w:rsidR="00DE0471">
              <w:rPr>
                <w:rFonts w:asciiTheme="minorHAnsi" w:hAnsiTheme="minorHAnsi"/>
                <w:sz w:val="24"/>
                <w:szCs w:val="24"/>
              </w:rPr>
              <w:t>volcano models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B94091" w:rsidRPr="00527C5A" w:rsidRDefault="00F17AAF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Virtual visit to Mt Everest</w:t>
            </w:r>
          </w:p>
        </w:tc>
      </w:tr>
      <w:tr w:rsidR="0084677B" w:rsidRPr="00527C5A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B0140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27.04.20</w:t>
            </w:r>
          </w:p>
          <w:p w:rsidR="00B01401" w:rsidRPr="00527C5A" w:rsidRDefault="00B9409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Different types of mountains mountain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F17AAF" w:rsidRPr="00527C5A" w:rsidRDefault="00B94091" w:rsidP="00F17AAF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Locate a mountain range of personal interest</w:t>
            </w:r>
          </w:p>
          <w:p w:rsidR="0084677B" w:rsidRDefault="00B94091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What is a volcano</w:t>
            </w:r>
          </w:p>
          <w:p w:rsidR="00B94091" w:rsidRPr="00527C5A" w:rsidRDefault="00B94091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Explore cone shapes and make a mini volcano</w:t>
            </w:r>
          </w:p>
          <w:p w:rsidR="0084677B" w:rsidRPr="00527C5A" w:rsidRDefault="0084677B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B94091" w:rsidRDefault="00B9409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How present</w:t>
            </w:r>
            <w:r w:rsidR="00DE0471">
              <w:rPr>
                <w:rFonts w:asciiTheme="minorHAnsi" w:hAnsiTheme="minorHAnsi"/>
                <w:sz w:val="24"/>
                <w:szCs w:val="24"/>
              </w:rPr>
              <w:t xml:space="preserve"> your brochure</w:t>
            </w:r>
            <w:r>
              <w:rPr>
                <w:rFonts w:asciiTheme="minorHAnsi" w:hAnsiTheme="minorHAnsi"/>
                <w:sz w:val="24"/>
                <w:szCs w:val="24"/>
              </w:rPr>
              <w:t>?</w:t>
            </w:r>
          </w:p>
          <w:p w:rsidR="00B94091" w:rsidRDefault="00B9409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What do you already know?</w:t>
            </w:r>
          </w:p>
          <w:p w:rsidR="00B94091" w:rsidRDefault="00B9409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What would you like to find out?</w:t>
            </w:r>
            <w:r w:rsidR="00DE0471">
              <w:rPr>
                <w:rFonts w:asciiTheme="minorHAnsi" w:hAnsiTheme="minorHAnsi"/>
                <w:sz w:val="24"/>
                <w:szCs w:val="24"/>
              </w:rPr>
              <w:t xml:space="preserve"> How will you find out?</w:t>
            </w:r>
          </w:p>
          <w:p w:rsidR="00294A09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DE0471" w:rsidRPr="00F17AAF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Begin to build a volca</w:t>
            </w:r>
            <w:r w:rsidR="00294A09">
              <w:rPr>
                <w:rFonts w:asciiTheme="minorHAnsi" w:hAnsiTheme="minorHAnsi"/>
                <w:sz w:val="24"/>
                <w:szCs w:val="24"/>
              </w:rPr>
              <w:t>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o from paper </w:t>
            </w:r>
            <w:r w:rsidR="00E376C0">
              <w:rPr>
                <w:rFonts w:asciiTheme="minorHAnsi" w:hAnsiTheme="minorHAnsi"/>
                <w:sz w:val="24"/>
                <w:szCs w:val="24"/>
              </w:rPr>
              <w:t>mâché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and fizzy pop bottle to create a mountain.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Default="00B9409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Lap tops</w:t>
            </w:r>
          </w:p>
          <w:p w:rsidR="00DE0471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Bottle of fizzy drink </w:t>
            </w:r>
          </w:p>
          <w:p w:rsidR="00DE0471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Paper mâché</w:t>
            </w:r>
          </w:p>
          <w:p w:rsidR="00E376C0" w:rsidRDefault="00E376C0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Glue</w:t>
            </w:r>
          </w:p>
          <w:p w:rsidR="00E376C0" w:rsidRDefault="00E376C0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DE0471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DE0471" w:rsidRPr="00527C5A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04.05.20</w:t>
            </w:r>
          </w:p>
          <w:p w:rsidR="00DE0471" w:rsidRPr="00527C5A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Mountain climates and vegetation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DE0471">
              <w:rPr>
                <w:rFonts w:asciiTheme="minorHAnsi" w:hAnsiTheme="minorHAnsi"/>
                <w:sz w:val="24"/>
                <w:szCs w:val="24"/>
              </w:rPr>
              <w:t>Description of mountains, their vegetation and climate</w:t>
            </w:r>
          </w:p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DE0471">
              <w:rPr>
                <w:rFonts w:asciiTheme="minorHAnsi" w:hAnsiTheme="minorHAnsi"/>
                <w:sz w:val="24"/>
                <w:szCs w:val="24"/>
              </w:rPr>
              <w:t xml:space="preserve">Vegetation on a mountain. </w:t>
            </w:r>
          </w:p>
          <w:p w:rsidR="0084677B" w:rsidRPr="00527C5A" w:rsidRDefault="00DE0471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Exploring leaves, branches, rocks and stones as we go up the mountain</w:t>
            </w:r>
          </w:p>
          <w:p w:rsidR="0084677B" w:rsidRPr="00527C5A" w:rsidRDefault="0084677B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DE0471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Where is the resort on the mountain</w:t>
            </w:r>
            <w:r w:rsidR="00294A09">
              <w:rPr>
                <w:rFonts w:asciiTheme="minorHAnsi" w:hAnsiTheme="minorHAnsi"/>
                <w:sz w:val="24"/>
                <w:szCs w:val="24"/>
              </w:rPr>
              <w:t>? investigate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how </w:t>
            </w:r>
            <w:r w:rsidR="00294A09">
              <w:rPr>
                <w:rFonts w:asciiTheme="minorHAnsi" w:hAnsiTheme="minorHAnsi"/>
                <w:sz w:val="24"/>
                <w:szCs w:val="24"/>
              </w:rPr>
              <w:t>to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get there from England</w:t>
            </w:r>
            <w:r w:rsidR="00294A09">
              <w:rPr>
                <w:rFonts w:asciiTheme="minorHAnsi" w:hAnsiTheme="minorHAnsi"/>
                <w:sz w:val="24"/>
                <w:szCs w:val="24"/>
              </w:rPr>
              <w:t>.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294A09">
              <w:rPr>
                <w:rFonts w:asciiTheme="minorHAnsi" w:hAnsiTheme="minorHAnsi"/>
                <w:sz w:val="24"/>
                <w:szCs w:val="24"/>
              </w:rPr>
              <w:t>Investigate what you would need to pack with you and what you would use it for.</w:t>
            </w:r>
          </w:p>
          <w:p w:rsidR="00294A09" w:rsidRDefault="00E376C0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Investigate the seasons and why things don</w:t>
            </w:r>
            <w:r w:rsidR="00294A09">
              <w:rPr>
                <w:rFonts w:asciiTheme="minorHAnsi" w:hAnsiTheme="minorHAnsi"/>
                <w:sz w:val="24"/>
                <w:szCs w:val="24"/>
              </w:rPr>
              <w:t>’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t grow in winter. </w:t>
            </w:r>
          </w:p>
          <w:p w:rsidR="00DE0471" w:rsidRPr="00F17AAF" w:rsidRDefault="00E376C0" w:rsidP="00294A09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>What is the temperature at the top of a mountain?</w:t>
            </w:r>
            <w:r w:rsidR="003D24C2">
              <w:rPr>
                <w:rFonts w:asciiTheme="minorHAnsi" w:hAnsiTheme="minorHAnsi"/>
                <w:sz w:val="24"/>
                <w:szCs w:val="24"/>
              </w:rPr>
              <w:t xml:space="preserve"> – role play climbing and getting colder.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294A09">
              <w:rPr>
                <w:rFonts w:asciiTheme="minorHAnsi" w:hAnsiTheme="minorHAnsi"/>
                <w:sz w:val="24"/>
                <w:szCs w:val="24"/>
              </w:rPr>
              <w:t>Try on ski clothes, helmet, goggles and gloves.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294A09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>Ski jacket, goggle</w:t>
            </w:r>
            <w:r w:rsidR="003D24C2">
              <w:rPr>
                <w:rFonts w:asciiTheme="minorHAnsi" w:hAnsiTheme="minorHAnsi"/>
                <w:sz w:val="24"/>
                <w:szCs w:val="24"/>
              </w:rPr>
              <w:t>s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etc.</w:t>
            </w:r>
          </w:p>
          <w:p w:rsidR="0084677B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Sensory garden </w:t>
            </w:r>
          </w:p>
          <w:p w:rsidR="003D24C2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Seasons work sheet</w:t>
            </w:r>
          </w:p>
          <w:p w:rsidR="003D24C2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Electric fan</w:t>
            </w:r>
          </w:p>
          <w:p w:rsidR="003D24C2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Ice cubes</w:t>
            </w:r>
          </w:p>
          <w:p w:rsidR="003D24C2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Fake snow or cut up paper</w:t>
            </w:r>
          </w:p>
          <w:p w:rsidR="00741D98" w:rsidRPr="00527C5A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Lap tops</w:t>
            </w:r>
            <w:bookmarkStart w:id="0" w:name="_GoBack"/>
            <w:bookmarkEnd w:id="0"/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27C5A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Virtual mountain climb</w:t>
            </w:r>
          </w:p>
        </w:tc>
      </w:tr>
      <w:tr w:rsidR="0084677B" w:rsidRPr="00527C5A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11.05.20</w:t>
            </w:r>
          </w:p>
          <w:p w:rsidR="00294A09" w:rsidRPr="00527C5A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Mountain people, myths and legends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294A09">
              <w:rPr>
                <w:rFonts w:asciiTheme="minorHAnsi" w:hAnsiTheme="minorHAnsi"/>
                <w:sz w:val="24"/>
                <w:szCs w:val="24"/>
              </w:rPr>
              <w:t>People living in mountain areas</w:t>
            </w:r>
          </w:p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294A09">
              <w:rPr>
                <w:rFonts w:asciiTheme="minorHAnsi" w:hAnsiTheme="minorHAnsi"/>
                <w:sz w:val="24"/>
                <w:szCs w:val="24"/>
              </w:rPr>
              <w:t xml:space="preserve">Vegetation and climate </w:t>
            </w:r>
          </w:p>
          <w:p w:rsidR="0084677B" w:rsidRPr="00527C5A" w:rsidRDefault="00294A09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Experiencing cold</w:t>
            </w:r>
          </w:p>
          <w:p w:rsidR="0084677B" w:rsidRPr="00527C5A" w:rsidRDefault="0084677B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Investigate the people who live at or near your resort and how they live. Investigate what they live in and what jobs they have.</w:t>
            </w:r>
          </w:p>
          <w:p w:rsidR="00294A09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Build a mountain range from paper mâché and rolled paper – paint it 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taking into account</w:t>
            </w:r>
            <w:proofErr w:type="gramEnd"/>
            <w:r>
              <w:rPr>
                <w:rFonts w:asciiTheme="minorHAnsi" w:hAnsiTheme="minorHAnsi"/>
                <w:sz w:val="24"/>
                <w:szCs w:val="24"/>
              </w:rPr>
              <w:t xml:space="preserve"> the vegetation and climate.</w:t>
            </w:r>
          </w:p>
          <w:p w:rsidR="00294A09" w:rsidRDefault="00C406E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Bring in ice, fake snow, </w:t>
            </w:r>
            <w:r w:rsidR="003D24C2">
              <w:rPr>
                <w:rFonts w:asciiTheme="minorHAnsi" w:hAnsiTheme="minorHAnsi"/>
                <w:sz w:val="24"/>
                <w:szCs w:val="24"/>
              </w:rPr>
              <w:t>frozen peas and other cold stuffs to explore. Warm and cold water to express preference.</w:t>
            </w:r>
          </w:p>
          <w:p w:rsidR="00294A09" w:rsidRPr="00F17AAF" w:rsidRDefault="00294A09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Pr="00527C5A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Lap tops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A554D6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18.05.20</w:t>
            </w:r>
          </w:p>
          <w:p w:rsidR="003D24C2" w:rsidRPr="00527C5A" w:rsidRDefault="003D24C2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Present findings on mountains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3D24C2">
              <w:rPr>
                <w:rFonts w:asciiTheme="minorHAnsi" w:hAnsiTheme="minorHAnsi"/>
                <w:sz w:val="24"/>
                <w:szCs w:val="24"/>
              </w:rPr>
              <w:t>With each presentation pupils will learn about that mountain resort</w:t>
            </w:r>
          </w:p>
          <w:p w:rsidR="0084677B" w:rsidRPr="00527C5A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741D98">
              <w:rPr>
                <w:rFonts w:asciiTheme="minorHAnsi" w:hAnsiTheme="minorHAnsi"/>
                <w:sz w:val="24"/>
                <w:szCs w:val="24"/>
              </w:rPr>
              <w:t>Speaking and listening</w:t>
            </w:r>
          </w:p>
          <w:p w:rsidR="0084677B" w:rsidRPr="00527C5A" w:rsidRDefault="00741D98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Observing others and listening</w:t>
            </w: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E21776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Each pupil will present their brochure.</w:t>
            </w:r>
          </w:p>
          <w:p w:rsidR="00741D98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The group working on the mountain model will present their findings.</w:t>
            </w:r>
          </w:p>
          <w:p w:rsidR="00741D98" w:rsidRPr="00F17AAF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Model mountain</w:t>
            </w:r>
          </w:p>
          <w:p w:rsidR="00741D98" w:rsidRPr="00527C5A" w:rsidRDefault="00741D9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Smart board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527C5A" w:rsidRPr="00527C5A" w:rsidTr="00A554D6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single" w:sz="18" w:space="0" w:color="auto"/>
              <w:right w:val="dotted" w:sz="8" w:space="0" w:color="auto"/>
            </w:tcBorders>
          </w:tcPr>
          <w:p w:rsidR="00527C5A" w:rsidRPr="00527C5A" w:rsidRDefault="00527C5A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8" w:space="0" w:color="auto"/>
              <w:bottom w:val="single" w:sz="18" w:space="0" w:color="auto"/>
            </w:tcBorders>
          </w:tcPr>
          <w:p w:rsidR="00527C5A" w:rsidRPr="00527C5A" w:rsidRDefault="00527C5A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single" w:sz="18" w:space="0" w:color="auto"/>
              <w:right w:val="dotted" w:sz="8" w:space="0" w:color="auto"/>
            </w:tcBorders>
          </w:tcPr>
          <w:p w:rsidR="00527C5A" w:rsidRPr="00F17AAF" w:rsidRDefault="00527C5A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18" w:space="0" w:color="auto"/>
              <w:right w:val="dotted" w:sz="8" w:space="0" w:color="auto"/>
            </w:tcBorders>
          </w:tcPr>
          <w:p w:rsidR="00527C5A" w:rsidRPr="00527C5A" w:rsidRDefault="00527C5A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single" w:sz="18" w:space="0" w:color="auto"/>
            </w:tcBorders>
          </w:tcPr>
          <w:p w:rsidR="00527C5A" w:rsidRPr="00527C5A" w:rsidRDefault="00527C5A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085BBF" w:rsidRPr="006D5ECD" w:rsidRDefault="00085BBF" w:rsidP="00085BBF">
      <w:pPr>
        <w:rPr>
          <w:rFonts w:ascii="SassoonPrimaryInfant" w:hAnsi="SassoonPrimaryInfant"/>
        </w:rPr>
      </w:pPr>
    </w:p>
    <w:p w:rsidR="000571F0" w:rsidRPr="006D5ECD" w:rsidRDefault="000571F0">
      <w:pPr>
        <w:rPr>
          <w:rFonts w:ascii="SassoonPrimaryInfant" w:hAnsi="SassoonPrimaryInfant"/>
          <w:sz w:val="2"/>
          <w:szCs w:val="2"/>
        </w:rPr>
      </w:pPr>
    </w:p>
    <w:sectPr w:rsidR="000571F0" w:rsidRPr="006D5ECD" w:rsidSect="00DE6B8D">
      <w:pgSz w:w="15840" w:h="12240" w:orient="landscape"/>
      <w:pgMar w:top="720" w:right="720" w:bottom="1077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24C2" w:rsidRDefault="003D24C2" w:rsidP="00911825">
      <w:r>
        <w:separator/>
      </w:r>
    </w:p>
  </w:endnote>
  <w:endnote w:type="continuationSeparator" w:id="0">
    <w:p w:rsidR="003D24C2" w:rsidRDefault="003D24C2" w:rsidP="00911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24C2" w:rsidRDefault="003D24C2" w:rsidP="00911825">
      <w:r>
        <w:separator/>
      </w:r>
    </w:p>
  </w:footnote>
  <w:footnote w:type="continuationSeparator" w:id="0">
    <w:p w:rsidR="003D24C2" w:rsidRDefault="003D24C2" w:rsidP="00911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1011F"/>
    <w:multiLevelType w:val="hybridMultilevel"/>
    <w:tmpl w:val="76E23E96"/>
    <w:lvl w:ilvl="0" w:tplc="99887540">
      <w:numFmt w:val="bullet"/>
      <w:lvlText w:val="•"/>
      <w:lvlJc w:val="left"/>
      <w:pPr>
        <w:ind w:left="765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2715DE5"/>
    <w:multiLevelType w:val="hybridMultilevel"/>
    <w:tmpl w:val="C5886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BBF"/>
    <w:rsid w:val="0000199D"/>
    <w:rsid w:val="000571F0"/>
    <w:rsid w:val="00085BBF"/>
    <w:rsid w:val="000C6BE5"/>
    <w:rsid w:val="0011286B"/>
    <w:rsid w:val="00193A65"/>
    <w:rsid w:val="00223E25"/>
    <w:rsid w:val="00224C56"/>
    <w:rsid w:val="0024583B"/>
    <w:rsid w:val="0026610C"/>
    <w:rsid w:val="00294A09"/>
    <w:rsid w:val="002E0BB2"/>
    <w:rsid w:val="00322729"/>
    <w:rsid w:val="003C7204"/>
    <w:rsid w:val="003D24C2"/>
    <w:rsid w:val="004075C6"/>
    <w:rsid w:val="00447886"/>
    <w:rsid w:val="004E5BE7"/>
    <w:rsid w:val="00527C5A"/>
    <w:rsid w:val="005F6FA4"/>
    <w:rsid w:val="006C6471"/>
    <w:rsid w:val="006D5ECD"/>
    <w:rsid w:val="00741D98"/>
    <w:rsid w:val="00780B3D"/>
    <w:rsid w:val="007D7A4E"/>
    <w:rsid w:val="00806757"/>
    <w:rsid w:val="00823504"/>
    <w:rsid w:val="0084677B"/>
    <w:rsid w:val="00911825"/>
    <w:rsid w:val="00A26E33"/>
    <w:rsid w:val="00A554D6"/>
    <w:rsid w:val="00A714C3"/>
    <w:rsid w:val="00A73AB4"/>
    <w:rsid w:val="00A76D7C"/>
    <w:rsid w:val="00A94572"/>
    <w:rsid w:val="00B01401"/>
    <w:rsid w:val="00B27234"/>
    <w:rsid w:val="00B65E37"/>
    <w:rsid w:val="00B71819"/>
    <w:rsid w:val="00B94091"/>
    <w:rsid w:val="00C406E2"/>
    <w:rsid w:val="00C77FB0"/>
    <w:rsid w:val="00CD6B7E"/>
    <w:rsid w:val="00DC3D16"/>
    <w:rsid w:val="00DE0471"/>
    <w:rsid w:val="00DE6B8D"/>
    <w:rsid w:val="00E21776"/>
    <w:rsid w:val="00E376C0"/>
    <w:rsid w:val="00F17AAF"/>
    <w:rsid w:val="00F331D7"/>
    <w:rsid w:val="00F9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A2CF5"/>
  <w15:docId w15:val="{843CDE00-6488-454D-9D46-6BF5D862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5BB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E5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9E959C-7B0C-4CA8-9F4F-65AC3587C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A53EC748</Template>
  <TotalTime>36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dtaylor110</dc:creator>
  <cp:lastModifiedBy>Richard Gardner</cp:lastModifiedBy>
  <cp:revision>4</cp:revision>
  <cp:lastPrinted>2013-06-18T15:39:00Z</cp:lastPrinted>
  <dcterms:created xsi:type="dcterms:W3CDTF">2020-04-17T08:45:00Z</dcterms:created>
  <dcterms:modified xsi:type="dcterms:W3CDTF">2020-04-17T09:20:00Z</dcterms:modified>
</cp:coreProperties>
</file>